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7F5" w:rsidRDefault="00D43E16" w:rsidP="00351207">
      <w:pPr>
        <w:ind w:right="281"/>
        <w:jc w:val="both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737087" behindDoc="1" locked="0" layoutInCell="1" allowOverlap="1" wp14:editId="7777454B">
            <wp:simplePos x="0" y="0"/>
            <wp:positionH relativeFrom="column">
              <wp:posOffset>2648585</wp:posOffset>
            </wp:positionH>
            <wp:positionV relativeFrom="page">
              <wp:posOffset>10795</wp:posOffset>
            </wp:positionV>
            <wp:extent cx="4362450" cy="2905125"/>
            <wp:effectExtent l="0" t="0" r="0" b="9525"/>
            <wp:wrapNone/>
            <wp:docPr id="838" name="Obraz 838" descr="AdobeStock_30008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dobeStock_3000837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207">
        <w:rPr>
          <w:noProof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715583" behindDoc="0" locked="0" layoutInCell="1" allowOverlap="1" wp14:anchorId="47B1662A" wp14:editId="544D56F9">
                <wp:simplePos x="0" y="0"/>
                <wp:positionH relativeFrom="column">
                  <wp:posOffset>-540385</wp:posOffset>
                </wp:positionH>
                <wp:positionV relativeFrom="paragraph">
                  <wp:posOffset>-703580</wp:posOffset>
                </wp:positionV>
                <wp:extent cx="7105650" cy="2946400"/>
                <wp:effectExtent l="0" t="0" r="0" b="6350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2946400"/>
                          <a:chOff x="0" y="0"/>
                          <a:chExt cx="7105684" cy="2946400"/>
                        </a:xfrm>
                      </wpg:grpSpPr>
                      <wps:wsp>
                        <wps:cNvPr id="114" name="Prostokąt 113">
                          <a:extLst>
                            <a:ext uri="{FF2B5EF4-FFF2-40B4-BE49-F238E27FC236}">
                              <a16:creationId xmlns:a16="http://schemas.microsoft.com/office/drawing/2014/main" id="{A13814E1-21EC-4883-BC73-31A14EA823D8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429000" cy="2946400"/>
                          </a:xfrm>
                          <a:prstGeom prst="rect">
                            <a:avLst/>
                          </a:prstGeom>
                          <a:solidFill>
                            <a:srgbClr val="1D447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495302" y="499454"/>
                            <a:ext cx="6610382" cy="314960"/>
                            <a:chOff x="44039" y="226322"/>
                            <a:chExt cx="6610382" cy="314960"/>
                          </a:xfrm>
                        </wpg:grpSpPr>
                        <pic:pic xmlns:pic="http://schemas.openxmlformats.org/drawingml/2006/picture">
                          <pic:nvPicPr>
                            <pic:cNvPr id="74" name="Grafik 4">
                              <a:extLst>
                                <a:ext uri="{FF2B5EF4-FFF2-40B4-BE49-F238E27FC236}">
                                  <a16:creationId xmlns:a16="http://schemas.microsoft.com/office/drawing/2014/main" id="{1DF5A4F6-7ACA-47ED-ADE4-980162EA442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39" y="226322"/>
                              <a:ext cx="1447165" cy="314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5207256" y="301252"/>
                              <a:ext cx="1447165" cy="164465"/>
                            </a:xfrm>
                            <a:custGeom>
                              <a:avLst/>
                              <a:gdLst>
                                <a:gd name="T0" fmla="*/ 233 w 4535"/>
                                <a:gd name="T1" fmla="*/ 370 h 515"/>
                                <a:gd name="T2" fmla="*/ 15 w 4535"/>
                                <a:gd name="T3" fmla="*/ 474 h 515"/>
                                <a:gd name="T4" fmla="*/ 299 w 4535"/>
                                <a:gd name="T5" fmla="*/ 112 h 515"/>
                                <a:gd name="T6" fmla="*/ 0 w 4535"/>
                                <a:gd name="T7" fmla="*/ 251 h 515"/>
                                <a:gd name="T8" fmla="*/ 150 w 4535"/>
                                <a:gd name="T9" fmla="*/ 335 h 515"/>
                                <a:gd name="T10" fmla="*/ 504 w 4535"/>
                                <a:gd name="T11" fmla="*/ 399 h 515"/>
                                <a:gd name="T12" fmla="*/ 421 w 4535"/>
                                <a:gd name="T13" fmla="*/ 269 h 515"/>
                                <a:gd name="T14" fmla="*/ 355 w 4535"/>
                                <a:gd name="T15" fmla="*/ 252 h 515"/>
                                <a:gd name="T16" fmla="*/ 574 w 4535"/>
                                <a:gd name="T17" fmla="*/ 222 h 515"/>
                                <a:gd name="T18" fmla="*/ 832 w 4535"/>
                                <a:gd name="T19" fmla="*/ 397 h 515"/>
                                <a:gd name="T20" fmla="*/ 773 w 4535"/>
                                <a:gd name="T21" fmla="*/ 172 h 515"/>
                                <a:gd name="T22" fmla="*/ 773 w 4535"/>
                                <a:gd name="T23" fmla="*/ 4 h 515"/>
                                <a:gd name="T24" fmla="*/ 670 w 4535"/>
                                <a:gd name="T25" fmla="*/ 172 h 515"/>
                                <a:gd name="T26" fmla="*/ 999 w 4535"/>
                                <a:gd name="T27" fmla="*/ 400 h 515"/>
                                <a:gd name="T28" fmla="*/ 975 w 4535"/>
                                <a:gd name="T29" fmla="*/ 298 h 515"/>
                                <a:gd name="T30" fmla="*/ 975 w 4535"/>
                                <a:gd name="T31" fmla="*/ 112 h 515"/>
                                <a:gd name="T32" fmla="*/ 872 w 4535"/>
                                <a:gd name="T33" fmla="*/ 112 h 515"/>
                                <a:gd name="T34" fmla="*/ 1160 w 4535"/>
                                <a:gd name="T35" fmla="*/ 39 h 515"/>
                                <a:gd name="T36" fmla="*/ 1087 w 4535"/>
                                <a:gd name="T37" fmla="*/ 392 h 515"/>
                                <a:gd name="T38" fmla="*/ 1087 w 4535"/>
                                <a:gd name="T39" fmla="*/ 392 h 515"/>
                                <a:gd name="T40" fmla="*/ 1296 w 4535"/>
                                <a:gd name="T41" fmla="*/ 231 h 515"/>
                                <a:gd name="T42" fmla="*/ 1488 w 4535"/>
                                <a:gd name="T43" fmla="*/ 392 h 515"/>
                                <a:gd name="T44" fmla="*/ 1296 w 4535"/>
                                <a:gd name="T45" fmla="*/ 112 h 515"/>
                                <a:gd name="T46" fmla="*/ 1773 w 4535"/>
                                <a:gd name="T47" fmla="*/ 353 h 515"/>
                                <a:gd name="T48" fmla="*/ 1584 w 4535"/>
                                <a:gd name="T49" fmla="*/ 427 h 515"/>
                                <a:gd name="T50" fmla="*/ 1839 w 4535"/>
                                <a:gd name="T51" fmla="*/ 345 h 515"/>
                                <a:gd name="T52" fmla="*/ 1681 w 4535"/>
                                <a:gd name="T53" fmla="*/ 105 h 515"/>
                                <a:gd name="T54" fmla="*/ 1776 w 4535"/>
                                <a:gd name="T55" fmla="*/ 251 h 515"/>
                                <a:gd name="T56" fmla="*/ 2084 w 4535"/>
                                <a:gd name="T57" fmla="*/ 507 h 515"/>
                                <a:gd name="T58" fmla="*/ 2341 w 4535"/>
                                <a:gd name="T59" fmla="*/ 112 h 515"/>
                                <a:gd name="T60" fmla="*/ 2045 w 4535"/>
                                <a:gd name="T61" fmla="*/ 112 h 515"/>
                                <a:gd name="T62" fmla="*/ 2115 w 4535"/>
                                <a:gd name="T63" fmla="*/ 453 h 515"/>
                                <a:gd name="T64" fmla="*/ 2665 w 4535"/>
                                <a:gd name="T65" fmla="*/ 252 h 515"/>
                                <a:gd name="T66" fmla="*/ 2511 w 4535"/>
                                <a:gd name="T67" fmla="*/ 164 h 515"/>
                                <a:gd name="T68" fmla="*/ 2718 w 4535"/>
                                <a:gd name="T69" fmla="*/ 112 h 515"/>
                                <a:gd name="T70" fmla="*/ 2976 w 4535"/>
                                <a:gd name="T71" fmla="*/ 112 h 515"/>
                                <a:gd name="T72" fmla="*/ 2785 w 4535"/>
                                <a:gd name="T73" fmla="*/ 275 h 515"/>
                                <a:gd name="T74" fmla="*/ 3218 w 4535"/>
                                <a:gd name="T75" fmla="*/ 305 h 515"/>
                                <a:gd name="T76" fmla="*/ 3321 w 4535"/>
                                <a:gd name="T77" fmla="*/ 339 h 515"/>
                                <a:gd name="T78" fmla="*/ 3347 w 4535"/>
                                <a:gd name="T79" fmla="*/ 112 h 515"/>
                                <a:gd name="T80" fmla="*/ 3218 w 4535"/>
                                <a:gd name="T81" fmla="*/ 112 h 515"/>
                                <a:gd name="T82" fmla="*/ 3406 w 4535"/>
                                <a:gd name="T83" fmla="*/ 4 h 515"/>
                                <a:gd name="T84" fmla="*/ 3535 w 4535"/>
                                <a:gd name="T85" fmla="*/ 166 h 515"/>
                                <a:gd name="T86" fmla="*/ 3658 w 4535"/>
                                <a:gd name="T87" fmla="*/ 218 h 515"/>
                                <a:gd name="T88" fmla="*/ 3406 w 4535"/>
                                <a:gd name="T89" fmla="*/ 4 h 515"/>
                                <a:gd name="T90" fmla="*/ 3980 w 4535"/>
                                <a:gd name="T91" fmla="*/ 349 h 515"/>
                                <a:gd name="T92" fmla="*/ 3998 w 4535"/>
                                <a:gd name="T93" fmla="*/ 269 h 515"/>
                                <a:gd name="T94" fmla="*/ 3930 w 4535"/>
                                <a:gd name="T95" fmla="*/ 222 h 515"/>
                                <a:gd name="T96" fmla="*/ 4055 w 4535"/>
                                <a:gd name="T97" fmla="*/ 112 h 515"/>
                                <a:gd name="T98" fmla="*/ 4198 w 4535"/>
                                <a:gd name="T99" fmla="*/ 169 h 515"/>
                                <a:gd name="T100" fmla="*/ 4122 w 4535"/>
                                <a:gd name="T101" fmla="*/ 153 h 515"/>
                                <a:gd name="T102" fmla="*/ 4248 w 4535"/>
                                <a:gd name="T103" fmla="*/ 254 h 515"/>
                                <a:gd name="T104" fmla="*/ 4400 w 4535"/>
                                <a:gd name="T105" fmla="*/ 342 h 515"/>
                                <a:gd name="T106" fmla="*/ 4396 w 4535"/>
                                <a:gd name="T107" fmla="*/ 104 h 515"/>
                                <a:gd name="T108" fmla="*/ 4396 w 4535"/>
                                <a:gd name="T109" fmla="*/ 161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535" h="515">
                                  <a:moveTo>
                                    <a:pt x="0" y="251"/>
                                  </a:moveTo>
                                  <a:cubicBezTo>
                                    <a:pt x="0" y="333"/>
                                    <a:pt x="62" y="394"/>
                                    <a:pt x="141" y="394"/>
                                  </a:cubicBezTo>
                                  <a:cubicBezTo>
                                    <a:pt x="188" y="394"/>
                                    <a:pt x="221" y="375"/>
                                    <a:pt x="233" y="353"/>
                                  </a:cubicBezTo>
                                  <a:cubicBezTo>
                                    <a:pt x="233" y="370"/>
                                    <a:pt x="233" y="370"/>
                                    <a:pt x="233" y="370"/>
                                  </a:cubicBezTo>
                                  <a:cubicBezTo>
                                    <a:pt x="233" y="394"/>
                                    <a:pt x="230" y="423"/>
                                    <a:pt x="207" y="439"/>
                                  </a:cubicBezTo>
                                  <a:cubicBezTo>
                                    <a:pt x="191" y="451"/>
                                    <a:pt x="169" y="457"/>
                                    <a:pt x="144" y="457"/>
                                  </a:cubicBezTo>
                                  <a:cubicBezTo>
                                    <a:pt x="104" y="457"/>
                                    <a:pt x="74" y="446"/>
                                    <a:pt x="44" y="427"/>
                                  </a:cubicBezTo>
                                  <a:cubicBezTo>
                                    <a:pt x="15" y="474"/>
                                    <a:pt x="15" y="474"/>
                                    <a:pt x="15" y="474"/>
                                  </a:cubicBezTo>
                                  <a:cubicBezTo>
                                    <a:pt x="52" y="501"/>
                                    <a:pt x="98" y="515"/>
                                    <a:pt x="150" y="515"/>
                                  </a:cubicBezTo>
                                  <a:cubicBezTo>
                                    <a:pt x="190" y="515"/>
                                    <a:pt x="226" y="503"/>
                                    <a:pt x="250" y="485"/>
                                  </a:cubicBezTo>
                                  <a:cubicBezTo>
                                    <a:pt x="293" y="454"/>
                                    <a:pt x="299" y="413"/>
                                    <a:pt x="299" y="345"/>
                                  </a:cubicBezTo>
                                  <a:cubicBezTo>
                                    <a:pt x="299" y="112"/>
                                    <a:pt x="299" y="112"/>
                                    <a:pt x="299" y="112"/>
                                  </a:cubicBezTo>
                                  <a:cubicBezTo>
                                    <a:pt x="231" y="112"/>
                                    <a:pt x="231" y="112"/>
                                    <a:pt x="231" y="112"/>
                                  </a:cubicBezTo>
                                  <a:cubicBezTo>
                                    <a:pt x="231" y="152"/>
                                    <a:pt x="231" y="152"/>
                                    <a:pt x="231" y="152"/>
                                  </a:cubicBezTo>
                                  <a:cubicBezTo>
                                    <a:pt x="222" y="126"/>
                                    <a:pt x="189" y="105"/>
                                    <a:pt x="141" y="105"/>
                                  </a:cubicBezTo>
                                  <a:cubicBezTo>
                                    <a:pt x="62" y="105"/>
                                    <a:pt x="0" y="169"/>
                                    <a:pt x="0" y="251"/>
                                  </a:cubicBezTo>
                                  <a:moveTo>
                                    <a:pt x="67" y="251"/>
                                  </a:moveTo>
                                  <a:cubicBezTo>
                                    <a:pt x="67" y="203"/>
                                    <a:pt x="103" y="166"/>
                                    <a:pt x="150" y="166"/>
                                  </a:cubicBezTo>
                                  <a:cubicBezTo>
                                    <a:pt x="199" y="166"/>
                                    <a:pt x="236" y="203"/>
                                    <a:pt x="236" y="251"/>
                                  </a:cubicBezTo>
                                  <a:cubicBezTo>
                                    <a:pt x="236" y="299"/>
                                    <a:pt x="199" y="335"/>
                                    <a:pt x="150" y="335"/>
                                  </a:cubicBezTo>
                                  <a:cubicBezTo>
                                    <a:pt x="103" y="335"/>
                                    <a:pt x="67" y="299"/>
                                    <a:pt x="67" y="251"/>
                                  </a:cubicBezTo>
                                  <a:moveTo>
                                    <a:pt x="355" y="252"/>
                                  </a:moveTo>
                                  <a:cubicBezTo>
                                    <a:pt x="355" y="254"/>
                                    <a:pt x="355" y="254"/>
                                    <a:pt x="355" y="254"/>
                                  </a:cubicBezTo>
                                  <a:cubicBezTo>
                                    <a:pt x="355" y="342"/>
                                    <a:pt x="416" y="399"/>
                                    <a:pt x="504" y="399"/>
                                  </a:cubicBezTo>
                                  <a:cubicBezTo>
                                    <a:pt x="547" y="399"/>
                                    <a:pt x="587" y="387"/>
                                    <a:pt x="623" y="349"/>
                                  </a:cubicBezTo>
                                  <a:cubicBezTo>
                                    <a:pt x="583" y="310"/>
                                    <a:pt x="583" y="310"/>
                                    <a:pt x="583" y="310"/>
                                  </a:cubicBezTo>
                                  <a:cubicBezTo>
                                    <a:pt x="561" y="331"/>
                                    <a:pt x="541" y="342"/>
                                    <a:pt x="506" y="342"/>
                                  </a:cubicBezTo>
                                  <a:cubicBezTo>
                                    <a:pt x="457" y="342"/>
                                    <a:pt x="424" y="313"/>
                                    <a:pt x="421" y="269"/>
                                  </a:cubicBezTo>
                                  <a:cubicBezTo>
                                    <a:pt x="641" y="269"/>
                                    <a:pt x="641" y="269"/>
                                    <a:pt x="641" y="269"/>
                                  </a:cubicBezTo>
                                  <a:cubicBezTo>
                                    <a:pt x="642" y="257"/>
                                    <a:pt x="642" y="245"/>
                                    <a:pt x="642" y="245"/>
                                  </a:cubicBezTo>
                                  <a:cubicBezTo>
                                    <a:pt x="642" y="167"/>
                                    <a:pt x="587" y="104"/>
                                    <a:pt x="503" y="104"/>
                                  </a:cubicBezTo>
                                  <a:cubicBezTo>
                                    <a:pt x="418" y="104"/>
                                    <a:pt x="355" y="162"/>
                                    <a:pt x="355" y="252"/>
                                  </a:cubicBezTo>
                                  <a:moveTo>
                                    <a:pt x="574" y="222"/>
                                  </a:moveTo>
                                  <a:cubicBezTo>
                                    <a:pt x="423" y="222"/>
                                    <a:pt x="423" y="222"/>
                                    <a:pt x="423" y="222"/>
                                  </a:cubicBezTo>
                                  <a:cubicBezTo>
                                    <a:pt x="426" y="188"/>
                                    <a:pt x="460" y="161"/>
                                    <a:pt x="503" y="161"/>
                                  </a:cubicBezTo>
                                  <a:cubicBezTo>
                                    <a:pt x="542" y="161"/>
                                    <a:pt x="574" y="188"/>
                                    <a:pt x="574" y="222"/>
                                  </a:cubicBezTo>
                                  <a:moveTo>
                                    <a:pt x="706" y="172"/>
                                  </a:moveTo>
                                  <a:cubicBezTo>
                                    <a:pt x="706" y="305"/>
                                    <a:pt x="706" y="305"/>
                                    <a:pt x="706" y="305"/>
                                  </a:cubicBezTo>
                                  <a:cubicBezTo>
                                    <a:pt x="706" y="389"/>
                                    <a:pt x="758" y="400"/>
                                    <a:pt x="797" y="400"/>
                                  </a:cubicBezTo>
                                  <a:cubicBezTo>
                                    <a:pt x="810" y="400"/>
                                    <a:pt x="822" y="399"/>
                                    <a:pt x="832" y="397"/>
                                  </a:cubicBezTo>
                                  <a:cubicBezTo>
                                    <a:pt x="832" y="337"/>
                                    <a:pt x="832" y="337"/>
                                    <a:pt x="832" y="337"/>
                                  </a:cubicBezTo>
                                  <a:cubicBezTo>
                                    <a:pt x="823" y="339"/>
                                    <a:pt x="816" y="339"/>
                                    <a:pt x="808" y="339"/>
                                  </a:cubicBezTo>
                                  <a:cubicBezTo>
                                    <a:pt x="784" y="339"/>
                                    <a:pt x="773" y="328"/>
                                    <a:pt x="773" y="298"/>
                                  </a:cubicBezTo>
                                  <a:cubicBezTo>
                                    <a:pt x="773" y="172"/>
                                    <a:pt x="773" y="172"/>
                                    <a:pt x="773" y="172"/>
                                  </a:cubicBezTo>
                                  <a:cubicBezTo>
                                    <a:pt x="835" y="172"/>
                                    <a:pt x="835" y="172"/>
                                    <a:pt x="835" y="172"/>
                                  </a:cubicBezTo>
                                  <a:cubicBezTo>
                                    <a:pt x="835" y="112"/>
                                    <a:pt x="835" y="112"/>
                                    <a:pt x="835" y="112"/>
                                  </a:cubicBezTo>
                                  <a:cubicBezTo>
                                    <a:pt x="773" y="112"/>
                                    <a:pt x="773" y="112"/>
                                    <a:pt x="773" y="112"/>
                                  </a:cubicBezTo>
                                  <a:cubicBezTo>
                                    <a:pt x="773" y="4"/>
                                    <a:pt x="773" y="4"/>
                                    <a:pt x="773" y="4"/>
                                  </a:cubicBezTo>
                                  <a:cubicBezTo>
                                    <a:pt x="706" y="4"/>
                                    <a:pt x="706" y="4"/>
                                    <a:pt x="706" y="4"/>
                                  </a:cubicBezTo>
                                  <a:cubicBezTo>
                                    <a:pt x="706" y="112"/>
                                    <a:pt x="706" y="112"/>
                                    <a:pt x="706" y="112"/>
                                  </a:cubicBezTo>
                                  <a:cubicBezTo>
                                    <a:pt x="670" y="112"/>
                                    <a:pt x="670" y="112"/>
                                    <a:pt x="670" y="112"/>
                                  </a:cubicBezTo>
                                  <a:cubicBezTo>
                                    <a:pt x="670" y="172"/>
                                    <a:pt x="670" y="172"/>
                                    <a:pt x="670" y="172"/>
                                  </a:cubicBezTo>
                                  <a:lnTo>
                                    <a:pt x="706" y="172"/>
                                  </a:lnTo>
                                  <a:close/>
                                  <a:moveTo>
                                    <a:pt x="907" y="172"/>
                                  </a:moveTo>
                                  <a:cubicBezTo>
                                    <a:pt x="907" y="305"/>
                                    <a:pt x="907" y="305"/>
                                    <a:pt x="907" y="305"/>
                                  </a:cubicBezTo>
                                  <a:cubicBezTo>
                                    <a:pt x="907" y="389"/>
                                    <a:pt x="960" y="400"/>
                                    <a:pt x="999" y="400"/>
                                  </a:cubicBezTo>
                                  <a:cubicBezTo>
                                    <a:pt x="1012" y="400"/>
                                    <a:pt x="1024" y="399"/>
                                    <a:pt x="1033" y="397"/>
                                  </a:cubicBezTo>
                                  <a:cubicBezTo>
                                    <a:pt x="1033" y="337"/>
                                    <a:pt x="1033" y="337"/>
                                    <a:pt x="1033" y="337"/>
                                  </a:cubicBezTo>
                                  <a:cubicBezTo>
                                    <a:pt x="1025" y="339"/>
                                    <a:pt x="1017" y="339"/>
                                    <a:pt x="1010" y="339"/>
                                  </a:cubicBezTo>
                                  <a:cubicBezTo>
                                    <a:pt x="986" y="339"/>
                                    <a:pt x="975" y="328"/>
                                    <a:pt x="975" y="298"/>
                                  </a:cubicBezTo>
                                  <a:cubicBezTo>
                                    <a:pt x="975" y="172"/>
                                    <a:pt x="975" y="172"/>
                                    <a:pt x="975" y="172"/>
                                  </a:cubicBezTo>
                                  <a:cubicBezTo>
                                    <a:pt x="1037" y="172"/>
                                    <a:pt x="1037" y="172"/>
                                    <a:pt x="1037" y="172"/>
                                  </a:cubicBezTo>
                                  <a:cubicBezTo>
                                    <a:pt x="1037" y="112"/>
                                    <a:pt x="1037" y="112"/>
                                    <a:pt x="1037" y="112"/>
                                  </a:cubicBezTo>
                                  <a:cubicBezTo>
                                    <a:pt x="975" y="112"/>
                                    <a:pt x="975" y="112"/>
                                    <a:pt x="975" y="112"/>
                                  </a:cubicBezTo>
                                  <a:cubicBezTo>
                                    <a:pt x="975" y="4"/>
                                    <a:pt x="975" y="4"/>
                                    <a:pt x="975" y="4"/>
                                  </a:cubicBezTo>
                                  <a:cubicBezTo>
                                    <a:pt x="907" y="4"/>
                                    <a:pt x="907" y="4"/>
                                    <a:pt x="907" y="4"/>
                                  </a:cubicBezTo>
                                  <a:cubicBezTo>
                                    <a:pt x="907" y="112"/>
                                    <a:pt x="907" y="112"/>
                                    <a:pt x="907" y="112"/>
                                  </a:cubicBezTo>
                                  <a:cubicBezTo>
                                    <a:pt x="872" y="112"/>
                                    <a:pt x="872" y="112"/>
                                    <a:pt x="872" y="112"/>
                                  </a:cubicBezTo>
                                  <a:cubicBezTo>
                                    <a:pt x="872" y="172"/>
                                    <a:pt x="872" y="172"/>
                                    <a:pt x="872" y="172"/>
                                  </a:cubicBezTo>
                                  <a:lnTo>
                                    <a:pt x="907" y="172"/>
                                  </a:lnTo>
                                  <a:close/>
                                  <a:moveTo>
                                    <a:pt x="1120" y="79"/>
                                  </a:moveTo>
                                  <a:cubicBezTo>
                                    <a:pt x="1142" y="79"/>
                                    <a:pt x="1160" y="61"/>
                                    <a:pt x="1160" y="39"/>
                                  </a:cubicBezTo>
                                  <a:cubicBezTo>
                                    <a:pt x="1160" y="17"/>
                                    <a:pt x="1142" y="0"/>
                                    <a:pt x="1120" y="0"/>
                                  </a:cubicBezTo>
                                  <a:cubicBezTo>
                                    <a:pt x="1098" y="0"/>
                                    <a:pt x="1080" y="17"/>
                                    <a:pt x="1080" y="39"/>
                                  </a:cubicBezTo>
                                  <a:cubicBezTo>
                                    <a:pt x="1080" y="61"/>
                                    <a:pt x="1098" y="79"/>
                                    <a:pt x="1120" y="79"/>
                                  </a:cubicBezTo>
                                  <a:moveTo>
                                    <a:pt x="1087" y="392"/>
                                  </a:moveTo>
                                  <a:cubicBezTo>
                                    <a:pt x="1154" y="392"/>
                                    <a:pt x="1154" y="392"/>
                                    <a:pt x="1154" y="392"/>
                                  </a:cubicBezTo>
                                  <a:cubicBezTo>
                                    <a:pt x="1154" y="112"/>
                                    <a:pt x="1154" y="112"/>
                                    <a:pt x="1154" y="112"/>
                                  </a:cubicBezTo>
                                  <a:cubicBezTo>
                                    <a:pt x="1087" y="112"/>
                                    <a:pt x="1087" y="112"/>
                                    <a:pt x="1087" y="112"/>
                                  </a:cubicBezTo>
                                  <a:lnTo>
                                    <a:pt x="1087" y="392"/>
                                  </a:lnTo>
                                  <a:close/>
                                  <a:moveTo>
                                    <a:pt x="1229" y="112"/>
                                  </a:moveTo>
                                  <a:cubicBezTo>
                                    <a:pt x="1229" y="392"/>
                                    <a:pt x="1229" y="392"/>
                                    <a:pt x="1229" y="392"/>
                                  </a:cubicBezTo>
                                  <a:cubicBezTo>
                                    <a:pt x="1296" y="392"/>
                                    <a:pt x="1296" y="392"/>
                                    <a:pt x="1296" y="392"/>
                                  </a:cubicBezTo>
                                  <a:cubicBezTo>
                                    <a:pt x="1296" y="231"/>
                                    <a:pt x="1296" y="231"/>
                                    <a:pt x="1296" y="231"/>
                                  </a:cubicBezTo>
                                  <a:cubicBezTo>
                                    <a:pt x="1296" y="192"/>
                                    <a:pt x="1323" y="166"/>
                                    <a:pt x="1361" y="166"/>
                                  </a:cubicBezTo>
                                  <a:cubicBezTo>
                                    <a:pt x="1399" y="166"/>
                                    <a:pt x="1421" y="190"/>
                                    <a:pt x="1421" y="228"/>
                                  </a:cubicBezTo>
                                  <a:cubicBezTo>
                                    <a:pt x="1421" y="392"/>
                                    <a:pt x="1421" y="392"/>
                                    <a:pt x="1421" y="392"/>
                                  </a:cubicBezTo>
                                  <a:cubicBezTo>
                                    <a:pt x="1488" y="392"/>
                                    <a:pt x="1488" y="392"/>
                                    <a:pt x="1488" y="392"/>
                                  </a:cubicBezTo>
                                  <a:cubicBezTo>
                                    <a:pt x="1488" y="218"/>
                                    <a:pt x="1488" y="218"/>
                                    <a:pt x="1488" y="218"/>
                                  </a:cubicBezTo>
                                  <a:cubicBezTo>
                                    <a:pt x="1488" y="149"/>
                                    <a:pt x="1449" y="106"/>
                                    <a:pt x="1381" y="106"/>
                                  </a:cubicBezTo>
                                  <a:cubicBezTo>
                                    <a:pt x="1340" y="106"/>
                                    <a:pt x="1308" y="125"/>
                                    <a:pt x="1296" y="152"/>
                                  </a:cubicBezTo>
                                  <a:cubicBezTo>
                                    <a:pt x="1296" y="112"/>
                                    <a:pt x="1296" y="112"/>
                                    <a:pt x="1296" y="112"/>
                                  </a:cubicBezTo>
                                  <a:lnTo>
                                    <a:pt x="1229" y="112"/>
                                  </a:lnTo>
                                  <a:close/>
                                  <a:moveTo>
                                    <a:pt x="1540" y="251"/>
                                  </a:moveTo>
                                  <a:cubicBezTo>
                                    <a:pt x="1540" y="333"/>
                                    <a:pt x="1602" y="394"/>
                                    <a:pt x="1681" y="394"/>
                                  </a:cubicBezTo>
                                  <a:cubicBezTo>
                                    <a:pt x="1728" y="394"/>
                                    <a:pt x="1761" y="375"/>
                                    <a:pt x="1773" y="353"/>
                                  </a:cubicBezTo>
                                  <a:cubicBezTo>
                                    <a:pt x="1773" y="370"/>
                                    <a:pt x="1773" y="370"/>
                                    <a:pt x="1773" y="370"/>
                                  </a:cubicBezTo>
                                  <a:cubicBezTo>
                                    <a:pt x="1773" y="394"/>
                                    <a:pt x="1770" y="423"/>
                                    <a:pt x="1747" y="439"/>
                                  </a:cubicBezTo>
                                  <a:cubicBezTo>
                                    <a:pt x="1731" y="451"/>
                                    <a:pt x="1709" y="457"/>
                                    <a:pt x="1684" y="457"/>
                                  </a:cubicBezTo>
                                  <a:cubicBezTo>
                                    <a:pt x="1644" y="457"/>
                                    <a:pt x="1614" y="446"/>
                                    <a:pt x="1584" y="427"/>
                                  </a:cubicBezTo>
                                  <a:cubicBezTo>
                                    <a:pt x="1555" y="474"/>
                                    <a:pt x="1555" y="474"/>
                                    <a:pt x="1555" y="474"/>
                                  </a:cubicBezTo>
                                  <a:cubicBezTo>
                                    <a:pt x="1592" y="501"/>
                                    <a:pt x="1638" y="515"/>
                                    <a:pt x="1690" y="515"/>
                                  </a:cubicBezTo>
                                  <a:cubicBezTo>
                                    <a:pt x="1730" y="515"/>
                                    <a:pt x="1766" y="503"/>
                                    <a:pt x="1790" y="485"/>
                                  </a:cubicBezTo>
                                  <a:cubicBezTo>
                                    <a:pt x="1833" y="454"/>
                                    <a:pt x="1839" y="413"/>
                                    <a:pt x="1839" y="345"/>
                                  </a:cubicBezTo>
                                  <a:cubicBezTo>
                                    <a:pt x="1839" y="112"/>
                                    <a:pt x="1839" y="112"/>
                                    <a:pt x="1839" y="112"/>
                                  </a:cubicBezTo>
                                  <a:cubicBezTo>
                                    <a:pt x="1771" y="112"/>
                                    <a:pt x="1771" y="112"/>
                                    <a:pt x="1771" y="112"/>
                                  </a:cubicBezTo>
                                  <a:cubicBezTo>
                                    <a:pt x="1771" y="152"/>
                                    <a:pt x="1771" y="152"/>
                                    <a:pt x="1771" y="152"/>
                                  </a:cubicBezTo>
                                  <a:cubicBezTo>
                                    <a:pt x="1762" y="126"/>
                                    <a:pt x="1729" y="105"/>
                                    <a:pt x="1681" y="105"/>
                                  </a:cubicBezTo>
                                  <a:cubicBezTo>
                                    <a:pt x="1602" y="105"/>
                                    <a:pt x="1540" y="169"/>
                                    <a:pt x="1540" y="251"/>
                                  </a:cubicBezTo>
                                  <a:moveTo>
                                    <a:pt x="1607" y="251"/>
                                  </a:moveTo>
                                  <a:cubicBezTo>
                                    <a:pt x="1607" y="203"/>
                                    <a:pt x="1643" y="166"/>
                                    <a:pt x="1690" y="166"/>
                                  </a:cubicBezTo>
                                  <a:cubicBezTo>
                                    <a:pt x="1739" y="166"/>
                                    <a:pt x="1776" y="203"/>
                                    <a:pt x="1776" y="251"/>
                                  </a:cubicBezTo>
                                  <a:cubicBezTo>
                                    <a:pt x="1776" y="299"/>
                                    <a:pt x="1739" y="335"/>
                                    <a:pt x="1690" y="335"/>
                                  </a:cubicBezTo>
                                  <a:cubicBezTo>
                                    <a:pt x="1643" y="335"/>
                                    <a:pt x="1607" y="299"/>
                                    <a:pt x="1607" y="251"/>
                                  </a:cubicBezTo>
                                  <a:moveTo>
                                    <a:pt x="2084" y="448"/>
                                  </a:moveTo>
                                  <a:cubicBezTo>
                                    <a:pt x="2084" y="507"/>
                                    <a:pt x="2084" y="507"/>
                                    <a:pt x="2084" y="507"/>
                                  </a:cubicBezTo>
                                  <a:cubicBezTo>
                                    <a:pt x="2092" y="510"/>
                                    <a:pt x="2105" y="511"/>
                                    <a:pt x="2117" y="511"/>
                                  </a:cubicBezTo>
                                  <a:cubicBezTo>
                                    <a:pt x="2143" y="511"/>
                                    <a:pt x="2166" y="505"/>
                                    <a:pt x="2184" y="488"/>
                                  </a:cubicBezTo>
                                  <a:cubicBezTo>
                                    <a:pt x="2198" y="475"/>
                                    <a:pt x="2207" y="457"/>
                                    <a:pt x="2215" y="438"/>
                                  </a:cubicBezTo>
                                  <a:cubicBezTo>
                                    <a:pt x="2341" y="112"/>
                                    <a:pt x="2341" y="112"/>
                                    <a:pt x="2341" y="112"/>
                                  </a:cubicBezTo>
                                  <a:cubicBezTo>
                                    <a:pt x="2273" y="112"/>
                                    <a:pt x="2273" y="112"/>
                                    <a:pt x="2273" y="112"/>
                                  </a:cubicBezTo>
                                  <a:cubicBezTo>
                                    <a:pt x="2196" y="323"/>
                                    <a:pt x="2196" y="323"/>
                                    <a:pt x="2196" y="323"/>
                                  </a:cubicBezTo>
                                  <a:cubicBezTo>
                                    <a:pt x="2113" y="112"/>
                                    <a:pt x="2113" y="112"/>
                                    <a:pt x="2113" y="112"/>
                                  </a:cubicBezTo>
                                  <a:cubicBezTo>
                                    <a:pt x="2045" y="112"/>
                                    <a:pt x="2045" y="112"/>
                                    <a:pt x="2045" y="112"/>
                                  </a:cubicBezTo>
                                  <a:cubicBezTo>
                                    <a:pt x="2163" y="403"/>
                                    <a:pt x="2163" y="403"/>
                                    <a:pt x="2163" y="403"/>
                                  </a:cubicBezTo>
                                  <a:cubicBezTo>
                                    <a:pt x="2156" y="423"/>
                                    <a:pt x="2156" y="423"/>
                                    <a:pt x="2156" y="423"/>
                                  </a:cubicBezTo>
                                  <a:cubicBezTo>
                                    <a:pt x="2151" y="434"/>
                                    <a:pt x="2146" y="443"/>
                                    <a:pt x="2140" y="447"/>
                                  </a:cubicBezTo>
                                  <a:cubicBezTo>
                                    <a:pt x="2133" y="451"/>
                                    <a:pt x="2125" y="453"/>
                                    <a:pt x="2115" y="453"/>
                                  </a:cubicBezTo>
                                  <a:cubicBezTo>
                                    <a:pt x="2105" y="453"/>
                                    <a:pt x="2093" y="452"/>
                                    <a:pt x="2084" y="448"/>
                                  </a:cubicBezTo>
                                  <a:moveTo>
                                    <a:pt x="2357" y="252"/>
                                  </a:moveTo>
                                  <a:cubicBezTo>
                                    <a:pt x="2357" y="336"/>
                                    <a:pt x="2425" y="400"/>
                                    <a:pt x="2511" y="400"/>
                                  </a:cubicBezTo>
                                  <a:cubicBezTo>
                                    <a:pt x="2596" y="400"/>
                                    <a:pt x="2665" y="336"/>
                                    <a:pt x="2665" y="252"/>
                                  </a:cubicBezTo>
                                  <a:cubicBezTo>
                                    <a:pt x="2665" y="168"/>
                                    <a:pt x="2596" y="103"/>
                                    <a:pt x="2511" y="103"/>
                                  </a:cubicBezTo>
                                  <a:cubicBezTo>
                                    <a:pt x="2425" y="103"/>
                                    <a:pt x="2357" y="168"/>
                                    <a:pt x="2357" y="252"/>
                                  </a:cubicBezTo>
                                  <a:moveTo>
                                    <a:pt x="2424" y="252"/>
                                  </a:moveTo>
                                  <a:cubicBezTo>
                                    <a:pt x="2424" y="202"/>
                                    <a:pt x="2461" y="164"/>
                                    <a:pt x="2511" y="164"/>
                                  </a:cubicBezTo>
                                  <a:cubicBezTo>
                                    <a:pt x="2560" y="164"/>
                                    <a:pt x="2598" y="202"/>
                                    <a:pt x="2598" y="252"/>
                                  </a:cubicBezTo>
                                  <a:cubicBezTo>
                                    <a:pt x="2598" y="301"/>
                                    <a:pt x="2560" y="340"/>
                                    <a:pt x="2511" y="340"/>
                                  </a:cubicBezTo>
                                  <a:cubicBezTo>
                                    <a:pt x="2461" y="340"/>
                                    <a:pt x="2424" y="301"/>
                                    <a:pt x="2424" y="252"/>
                                  </a:cubicBezTo>
                                  <a:moveTo>
                                    <a:pt x="2718" y="112"/>
                                  </a:moveTo>
                                  <a:cubicBezTo>
                                    <a:pt x="2718" y="281"/>
                                    <a:pt x="2718" y="281"/>
                                    <a:pt x="2718" y="281"/>
                                  </a:cubicBezTo>
                                  <a:cubicBezTo>
                                    <a:pt x="2718" y="361"/>
                                    <a:pt x="2776" y="399"/>
                                    <a:pt x="2847" y="399"/>
                                  </a:cubicBezTo>
                                  <a:cubicBezTo>
                                    <a:pt x="2917" y="399"/>
                                    <a:pt x="2976" y="360"/>
                                    <a:pt x="2976" y="279"/>
                                  </a:cubicBezTo>
                                  <a:cubicBezTo>
                                    <a:pt x="2976" y="112"/>
                                    <a:pt x="2976" y="112"/>
                                    <a:pt x="2976" y="112"/>
                                  </a:cubicBezTo>
                                  <a:cubicBezTo>
                                    <a:pt x="2909" y="112"/>
                                    <a:pt x="2909" y="112"/>
                                    <a:pt x="2909" y="112"/>
                                  </a:cubicBezTo>
                                  <a:cubicBezTo>
                                    <a:pt x="2909" y="275"/>
                                    <a:pt x="2909" y="275"/>
                                    <a:pt x="2909" y="275"/>
                                  </a:cubicBezTo>
                                  <a:cubicBezTo>
                                    <a:pt x="2909" y="319"/>
                                    <a:pt x="2882" y="338"/>
                                    <a:pt x="2847" y="338"/>
                                  </a:cubicBezTo>
                                  <a:cubicBezTo>
                                    <a:pt x="2812" y="338"/>
                                    <a:pt x="2785" y="319"/>
                                    <a:pt x="2785" y="275"/>
                                  </a:cubicBezTo>
                                  <a:cubicBezTo>
                                    <a:pt x="2785" y="112"/>
                                    <a:pt x="2785" y="112"/>
                                    <a:pt x="2785" y="112"/>
                                  </a:cubicBezTo>
                                  <a:lnTo>
                                    <a:pt x="2718" y="112"/>
                                  </a:lnTo>
                                  <a:close/>
                                  <a:moveTo>
                                    <a:pt x="3218" y="172"/>
                                  </a:moveTo>
                                  <a:cubicBezTo>
                                    <a:pt x="3218" y="305"/>
                                    <a:pt x="3218" y="305"/>
                                    <a:pt x="3218" y="305"/>
                                  </a:cubicBezTo>
                                  <a:cubicBezTo>
                                    <a:pt x="3218" y="389"/>
                                    <a:pt x="3271" y="400"/>
                                    <a:pt x="3309" y="400"/>
                                  </a:cubicBezTo>
                                  <a:cubicBezTo>
                                    <a:pt x="3322" y="400"/>
                                    <a:pt x="3335" y="399"/>
                                    <a:pt x="3344" y="397"/>
                                  </a:cubicBezTo>
                                  <a:cubicBezTo>
                                    <a:pt x="3344" y="337"/>
                                    <a:pt x="3344" y="337"/>
                                    <a:pt x="3344" y="337"/>
                                  </a:cubicBezTo>
                                  <a:cubicBezTo>
                                    <a:pt x="3336" y="339"/>
                                    <a:pt x="3328" y="339"/>
                                    <a:pt x="3321" y="339"/>
                                  </a:cubicBezTo>
                                  <a:cubicBezTo>
                                    <a:pt x="3296" y="339"/>
                                    <a:pt x="3285" y="328"/>
                                    <a:pt x="3285" y="298"/>
                                  </a:cubicBezTo>
                                  <a:cubicBezTo>
                                    <a:pt x="3285" y="172"/>
                                    <a:pt x="3285" y="172"/>
                                    <a:pt x="3285" y="172"/>
                                  </a:cubicBezTo>
                                  <a:cubicBezTo>
                                    <a:pt x="3347" y="172"/>
                                    <a:pt x="3347" y="172"/>
                                    <a:pt x="3347" y="172"/>
                                  </a:cubicBezTo>
                                  <a:cubicBezTo>
                                    <a:pt x="3347" y="112"/>
                                    <a:pt x="3347" y="112"/>
                                    <a:pt x="3347" y="112"/>
                                  </a:cubicBezTo>
                                  <a:cubicBezTo>
                                    <a:pt x="3285" y="112"/>
                                    <a:pt x="3285" y="112"/>
                                    <a:pt x="3285" y="112"/>
                                  </a:cubicBezTo>
                                  <a:cubicBezTo>
                                    <a:pt x="3285" y="4"/>
                                    <a:pt x="3285" y="4"/>
                                    <a:pt x="3285" y="4"/>
                                  </a:cubicBezTo>
                                  <a:cubicBezTo>
                                    <a:pt x="3218" y="4"/>
                                    <a:pt x="3218" y="4"/>
                                    <a:pt x="3218" y="4"/>
                                  </a:cubicBezTo>
                                  <a:cubicBezTo>
                                    <a:pt x="3218" y="112"/>
                                    <a:pt x="3218" y="112"/>
                                    <a:pt x="3218" y="112"/>
                                  </a:cubicBezTo>
                                  <a:cubicBezTo>
                                    <a:pt x="3183" y="112"/>
                                    <a:pt x="3183" y="112"/>
                                    <a:pt x="3183" y="112"/>
                                  </a:cubicBezTo>
                                  <a:cubicBezTo>
                                    <a:pt x="3183" y="172"/>
                                    <a:pt x="3183" y="172"/>
                                    <a:pt x="3183" y="172"/>
                                  </a:cubicBezTo>
                                  <a:lnTo>
                                    <a:pt x="3218" y="172"/>
                                  </a:lnTo>
                                  <a:close/>
                                  <a:moveTo>
                                    <a:pt x="3406" y="4"/>
                                  </a:moveTo>
                                  <a:cubicBezTo>
                                    <a:pt x="3406" y="392"/>
                                    <a:pt x="3406" y="392"/>
                                    <a:pt x="3406" y="392"/>
                                  </a:cubicBezTo>
                                  <a:cubicBezTo>
                                    <a:pt x="3472" y="392"/>
                                    <a:pt x="3472" y="392"/>
                                    <a:pt x="3472" y="392"/>
                                  </a:cubicBezTo>
                                  <a:cubicBezTo>
                                    <a:pt x="3472" y="231"/>
                                    <a:pt x="3472" y="231"/>
                                    <a:pt x="3472" y="231"/>
                                  </a:cubicBezTo>
                                  <a:cubicBezTo>
                                    <a:pt x="3472" y="192"/>
                                    <a:pt x="3498" y="166"/>
                                    <a:pt x="3535" y="166"/>
                                  </a:cubicBezTo>
                                  <a:cubicBezTo>
                                    <a:pt x="3570" y="166"/>
                                    <a:pt x="3591" y="190"/>
                                    <a:pt x="3591" y="228"/>
                                  </a:cubicBezTo>
                                  <a:cubicBezTo>
                                    <a:pt x="3591" y="392"/>
                                    <a:pt x="3591" y="392"/>
                                    <a:pt x="3591" y="392"/>
                                  </a:cubicBezTo>
                                  <a:cubicBezTo>
                                    <a:pt x="3658" y="392"/>
                                    <a:pt x="3658" y="392"/>
                                    <a:pt x="3658" y="392"/>
                                  </a:cubicBezTo>
                                  <a:cubicBezTo>
                                    <a:pt x="3658" y="218"/>
                                    <a:pt x="3658" y="218"/>
                                    <a:pt x="3658" y="218"/>
                                  </a:cubicBezTo>
                                  <a:cubicBezTo>
                                    <a:pt x="3658" y="149"/>
                                    <a:pt x="3620" y="106"/>
                                    <a:pt x="3555" y="106"/>
                                  </a:cubicBezTo>
                                  <a:cubicBezTo>
                                    <a:pt x="3515" y="106"/>
                                    <a:pt x="3485" y="124"/>
                                    <a:pt x="3472" y="151"/>
                                  </a:cubicBezTo>
                                  <a:cubicBezTo>
                                    <a:pt x="3472" y="4"/>
                                    <a:pt x="3472" y="4"/>
                                    <a:pt x="3472" y="4"/>
                                  </a:cubicBezTo>
                                  <a:lnTo>
                                    <a:pt x="3406" y="4"/>
                                  </a:lnTo>
                                  <a:close/>
                                  <a:moveTo>
                                    <a:pt x="3711" y="252"/>
                                  </a:moveTo>
                                  <a:cubicBezTo>
                                    <a:pt x="3711" y="254"/>
                                    <a:pt x="3711" y="254"/>
                                    <a:pt x="3711" y="254"/>
                                  </a:cubicBezTo>
                                  <a:cubicBezTo>
                                    <a:pt x="3711" y="342"/>
                                    <a:pt x="3772" y="399"/>
                                    <a:pt x="3861" y="399"/>
                                  </a:cubicBezTo>
                                  <a:cubicBezTo>
                                    <a:pt x="3904" y="399"/>
                                    <a:pt x="3943" y="387"/>
                                    <a:pt x="3980" y="349"/>
                                  </a:cubicBezTo>
                                  <a:cubicBezTo>
                                    <a:pt x="3939" y="310"/>
                                    <a:pt x="3939" y="310"/>
                                    <a:pt x="3939" y="310"/>
                                  </a:cubicBezTo>
                                  <a:cubicBezTo>
                                    <a:pt x="3918" y="331"/>
                                    <a:pt x="3897" y="342"/>
                                    <a:pt x="3863" y="342"/>
                                  </a:cubicBezTo>
                                  <a:cubicBezTo>
                                    <a:pt x="3813" y="342"/>
                                    <a:pt x="3780" y="313"/>
                                    <a:pt x="3778" y="269"/>
                                  </a:cubicBezTo>
                                  <a:cubicBezTo>
                                    <a:pt x="3998" y="269"/>
                                    <a:pt x="3998" y="269"/>
                                    <a:pt x="3998" y="269"/>
                                  </a:cubicBezTo>
                                  <a:cubicBezTo>
                                    <a:pt x="3999" y="257"/>
                                    <a:pt x="3999" y="245"/>
                                    <a:pt x="3999" y="245"/>
                                  </a:cubicBezTo>
                                  <a:cubicBezTo>
                                    <a:pt x="3999" y="167"/>
                                    <a:pt x="3943" y="104"/>
                                    <a:pt x="3859" y="104"/>
                                  </a:cubicBezTo>
                                  <a:cubicBezTo>
                                    <a:pt x="3775" y="104"/>
                                    <a:pt x="3711" y="162"/>
                                    <a:pt x="3711" y="252"/>
                                  </a:cubicBezTo>
                                  <a:moveTo>
                                    <a:pt x="3930" y="222"/>
                                  </a:moveTo>
                                  <a:cubicBezTo>
                                    <a:pt x="3780" y="222"/>
                                    <a:pt x="3780" y="222"/>
                                    <a:pt x="3780" y="222"/>
                                  </a:cubicBezTo>
                                  <a:cubicBezTo>
                                    <a:pt x="3783" y="188"/>
                                    <a:pt x="3817" y="161"/>
                                    <a:pt x="3859" y="161"/>
                                  </a:cubicBezTo>
                                  <a:cubicBezTo>
                                    <a:pt x="3898" y="161"/>
                                    <a:pt x="3930" y="188"/>
                                    <a:pt x="3930" y="222"/>
                                  </a:cubicBezTo>
                                  <a:moveTo>
                                    <a:pt x="4055" y="112"/>
                                  </a:moveTo>
                                  <a:cubicBezTo>
                                    <a:pt x="4055" y="392"/>
                                    <a:pt x="4055" y="392"/>
                                    <a:pt x="4055" y="392"/>
                                  </a:cubicBezTo>
                                  <a:cubicBezTo>
                                    <a:pt x="4122" y="392"/>
                                    <a:pt x="4122" y="392"/>
                                    <a:pt x="4122" y="392"/>
                                  </a:cubicBezTo>
                                  <a:cubicBezTo>
                                    <a:pt x="4122" y="245"/>
                                    <a:pt x="4122" y="245"/>
                                    <a:pt x="4122" y="245"/>
                                  </a:cubicBezTo>
                                  <a:cubicBezTo>
                                    <a:pt x="4122" y="198"/>
                                    <a:pt x="4152" y="169"/>
                                    <a:pt x="4198" y="169"/>
                                  </a:cubicBezTo>
                                  <a:cubicBezTo>
                                    <a:pt x="4209" y="169"/>
                                    <a:pt x="4218" y="171"/>
                                    <a:pt x="4226" y="172"/>
                                  </a:cubicBezTo>
                                  <a:cubicBezTo>
                                    <a:pt x="4226" y="108"/>
                                    <a:pt x="4226" y="108"/>
                                    <a:pt x="4226" y="108"/>
                                  </a:cubicBezTo>
                                  <a:cubicBezTo>
                                    <a:pt x="4223" y="107"/>
                                    <a:pt x="4213" y="106"/>
                                    <a:pt x="4206" y="106"/>
                                  </a:cubicBezTo>
                                  <a:cubicBezTo>
                                    <a:pt x="4166" y="106"/>
                                    <a:pt x="4135" y="124"/>
                                    <a:pt x="4122" y="153"/>
                                  </a:cubicBezTo>
                                  <a:cubicBezTo>
                                    <a:pt x="4122" y="112"/>
                                    <a:pt x="4122" y="112"/>
                                    <a:pt x="4122" y="112"/>
                                  </a:cubicBezTo>
                                  <a:lnTo>
                                    <a:pt x="4055" y="112"/>
                                  </a:lnTo>
                                  <a:close/>
                                  <a:moveTo>
                                    <a:pt x="4248" y="252"/>
                                  </a:moveTo>
                                  <a:cubicBezTo>
                                    <a:pt x="4248" y="254"/>
                                    <a:pt x="4248" y="254"/>
                                    <a:pt x="4248" y="254"/>
                                  </a:cubicBezTo>
                                  <a:cubicBezTo>
                                    <a:pt x="4248" y="342"/>
                                    <a:pt x="4309" y="399"/>
                                    <a:pt x="4398" y="399"/>
                                  </a:cubicBezTo>
                                  <a:cubicBezTo>
                                    <a:pt x="4440" y="399"/>
                                    <a:pt x="4480" y="387"/>
                                    <a:pt x="4516" y="349"/>
                                  </a:cubicBezTo>
                                  <a:cubicBezTo>
                                    <a:pt x="4476" y="310"/>
                                    <a:pt x="4476" y="310"/>
                                    <a:pt x="4476" y="310"/>
                                  </a:cubicBezTo>
                                  <a:cubicBezTo>
                                    <a:pt x="4455" y="331"/>
                                    <a:pt x="4434" y="342"/>
                                    <a:pt x="4400" y="342"/>
                                  </a:cubicBezTo>
                                  <a:cubicBezTo>
                                    <a:pt x="4350" y="342"/>
                                    <a:pt x="4317" y="313"/>
                                    <a:pt x="4315" y="269"/>
                                  </a:cubicBezTo>
                                  <a:cubicBezTo>
                                    <a:pt x="4534" y="269"/>
                                    <a:pt x="4534" y="269"/>
                                    <a:pt x="4534" y="269"/>
                                  </a:cubicBezTo>
                                  <a:cubicBezTo>
                                    <a:pt x="4535" y="257"/>
                                    <a:pt x="4535" y="245"/>
                                    <a:pt x="4535" y="245"/>
                                  </a:cubicBezTo>
                                  <a:cubicBezTo>
                                    <a:pt x="4535" y="167"/>
                                    <a:pt x="4480" y="104"/>
                                    <a:pt x="4396" y="104"/>
                                  </a:cubicBezTo>
                                  <a:cubicBezTo>
                                    <a:pt x="4311" y="104"/>
                                    <a:pt x="4248" y="162"/>
                                    <a:pt x="4248" y="252"/>
                                  </a:cubicBezTo>
                                  <a:moveTo>
                                    <a:pt x="4467" y="222"/>
                                  </a:moveTo>
                                  <a:cubicBezTo>
                                    <a:pt x="4316" y="222"/>
                                    <a:pt x="4316" y="222"/>
                                    <a:pt x="4316" y="222"/>
                                  </a:cubicBezTo>
                                  <a:cubicBezTo>
                                    <a:pt x="4319" y="188"/>
                                    <a:pt x="4354" y="161"/>
                                    <a:pt x="4396" y="161"/>
                                  </a:cubicBezTo>
                                  <a:cubicBezTo>
                                    <a:pt x="4435" y="161"/>
                                    <a:pt x="4467" y="188"/>
                                    <a:pt x="4467" y="22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E05E6" id="Grupa 14" o:spid="_x0000_s1026" style="position:absolute;margin-left:-42.55pt;margin-top:-55.4pt;width:559.5pt;height:232pt;z-index:251715583;mso-width-relative:margin;mso-height-relative:margin" coordsize="71056,294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">
                <v:rect id="Prostokąt 113" o:spid="_x0000_s1027" style="position:absolute;width:34290;height:29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wc8IA&#10;AADcAAAADwAAAGRycy9kb3ducmV2LnhtbERPzWrCQBC+F3yHZYTe6ia2FEmzERFCczEQ9QGG7DRJ&#10;m50Nu6vGt+8Khd7m4/udfDubUVzJ+cGygnSVgCBurR64U3A+lS8bED4gaxwtk4I7edgWi6ccM21v&#10;3ND1GDoRQ9hnqKAPYcqk9G1PBv3KTsSR+7LOYIjQdVI7vMVwM8p1krxLgwPHhh4n2vfU/hwvRsH+&#10;tb7Ypqqr7+Rwt6kL5fg5lEo9L+fdB4hAc/gX/7krHeenb/B4Jl4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nBzwgAAANwAAAAPAAAAAAAAAAAAAAAAAJgCAABkcnMvZG93&#10;bnJldi54bWxQSwUGAAAAAAQABAD1AAAAhwMAAAAA&#10;" fillcolor="#1d447e" stroked="f" strokeweight="1pt"/>
                <v:group id="Grupa 25" o:spid="_x0000_s1028" style="position:absolute;left:4953;top:4994;width:66103;height:3150" coordorigin="440,2263" coordsize="66103,3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" o:spid="_x0000_s1029" type="#_x0000_t75" style="position:absolute;left:440;top:2263;width:14472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OgfFAAAA2wAAAA8AAABkcnMvZG93bnJldi54bWxEj0FrAjEUhO9C/0N4BW+aVcSW1SilWGgP&#10;VtQe9PbcvG62bl6WTaqpv94IBY/DzHzDTOfR1uJEra8cKxj0MxDEhdMVlwq+tm+9ZxA+IGusHZOC&#10;P/Iwnz10pphrd+Y1nTahFAnCPkcFJoQml9IXhiz6vmuIk/ftWoshybaUusVzgttaDrNsLC1WnBYM&#10;NvRqqDhufq2CRSzrwXD7ufjY8eFnuV/FI12MUt3H+DIBESiGe/i//a4VPI3g9iX9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gjoHxQAAANsAAAAPAAAAAAAAAAAAAAAA&#10;AJ8CAABkcnMvZG93bnJldi54bWxQSwUGAAAAAAQABAD3AAAAkQMAAAAA&#10;">
                    <v:imagedata r:id="rId10" o:title=""/>
                    <v:path arrowok="t"/>
                  </v:shape>
                  <v:shape id="Freeform 5" o:spid="_x0000_s1030" style="position:absolute;left:52072;top:3012;width:14472;height:1645;visibility:visible;mso-wrap-style:square;v-text-anchor:top" coordsize="453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I9cUA&#10;AADaAAAADwAAAGRycy9kb3ducmV2LnhtbESP0WrCQBRE3wX/YblCX6RuLK1o6hokpdaHUjD1Ay7Z&#10;2ySYvRt2V03z9d2C4OMwM2eYddabVlzI+caygvksAUFcWt1wpeD4/f64BOEDssbWMin4JQ/ZZjxa&#10;Y6rtlQ90KUIlIoR9igrqELpUSl/WZNDPbEccvR/rDIYoXSW1w2uEm1Y+JclCGmw4LtTYUV5TeSrO&#10;RsEuX07bzu2L1dfu82Www9B8yDelHib99hVEoD7cw7f2Xit4hv8r8Qb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gj1xQAAANoAAAAPAAAAAAAAAAAAAAAAAJgCAABkcnMv&#10;ZG93bnJldi54bWxQSwUGAAAAAAQABAD1AAAAigMAAAAA&#10;" path="m,251v,82,62,143,141,143c188,394,221,375,233,353v,17,,17,,17c233,394,230,423,207,439v-16,12,-38,18,-63,18c104,457,74,446,44,427,15,474,15,474,15,474v37,27,83,41,135,41c190,515,226,503,250,485v43,-31,49,-72,49,-140c299,112,299,112,299,112v-68,,-68,,-68,c231,152,231,152,231,152v-9,-26,-42,-47,-90,-47c62,105,,169,,251t67,c67,203,103,166,150,166v49,,86,37,86,85c236,299,199,335,150,335v-47,,-83,-36,-83,-84m355,252v,2,,2,,2c355,342,416,399,504,399v43,,83,-12,119,-50c583,310,583,310,583,310v-22,21,-42,32,-77,32c457,342,424,313,421,269v220,,220,,220,c642,257,642,245,642,245,642,167,587,104,503,104v-85,,-148,58,-148,148m574,222v-151,,-151,,-151,c426,188,460,161,503,161v39,,71,27,71,61m706,172v,133,,133,,133c706,389,758,400,797,400v13,,25,-1,35,-3c832,337,832,337,832,337v-9,2,-16,2,-24,2c784,339,773,328,773,298v,-126,,-126,,-126c835,172,835,172,835,172v,-60,,-60,,-60c773,112,773,112,773,112,773,4,773,4,773,4v-67,,-67,,-67,c706,112,706,112,706,112v-36,,-36,,-36,c670,172,670,172,670,172r36,xm907,172v,133,,133,,133c907,389,960,400,999,400v13,,25,-1,34,-3c1033,337,1033,337,1033,337v-8,2,-16,2,-23,2c986,339,975,328,975,298v,-126,,-126,,-126c1037,172,1037,172,1037,172v,-60,,-60,,-60c975,112,975,112,975,112,975,4,975,4,975,4v-68,,-68,,-68,c907,112,907,112,907,112v-35,,-35,,-35,c872,172,872,172,872,172r35,xm1120,79v22,,40,-18,40,-40c1160,17,1142,,1120,v-22,,-40,17,-40,39c1080,61,1098,79,1120,79t-33,313c1154,392,1154,392,1154,392v,-280,,-280,,-280c1087,112,1087,112,1087,112r,280xm1229,112v,280,,280,,280c1296,392,1296,392,1296,392v,-161,,-161,,-161c1296,192,1323,166,1361,166v38,,60,24,60,62c1421,392,1421,392,1421,392v67,,67,,67,c1488,218,1488,218,1488,218v,-69,-39,-112,-107,-112c1340,106,1308,125,1296,152v,-40,,-40,,-40l1229,112xm1540,251v,82,62,143,141,143c1728,394,1761,375,1773,353v,17,,17,,17c1773,394,1770,423,1747,439v-16,12,-38,18,-63,18c1644,457,1614,446,1584,427v-29,47,-29,47,-29,47c1592,501,1638,515,1690,515v40,,76,-12,100,-30c1833,454,1839,413,1839,345v,-233,,-233,,-233c1771,112,1771,112,1771,112v,40,,40,,40c1762,126,1729,105,1681,105v-79,,-141,64,-141,146m1607,251v,-48,36,-85,83,-85c1739,166,1776,203,1776,251v,48,-37,84,-86,84c1643,335,1607,299,1607,251t477,197c2084,507,2084,507,2084,507v8,3,21,4,33,4c2143,511,2166,505,2184,488v14,-13,23,-31,31,-50c2341,112,2341,112,2341,112v-68,,-68,,-68,c2196,323,2196,323,2196,323,2113,112,2113,112,2113,112v-68,,-68,,-68,c2163,403,2163,403,2163,403v-7,20,-7,20,-7,20c2151,434,2146,443,2140,447v-7,4,-15,6,-25,6c2105,453,2093,452,2084,448m2357,252v,84,68,148,154,148c2596,400,2665,336,2665,252v,-84,-69,-149,-154,-149c2425,103,2357,168,2357,252t67,c2424,202,2461,164,2511,164v49,,87,38,87,88c2598,301,2560,340,2511,340v-50,,-87,-39,-87,-88m2718,112v,169,,169,,169c2718,361,2776,399,2847,399v70,,129,-39,129,-120c2976,112,2976,112,2976,112v-67,,-67,,-67,c2909,275,2909,275,2909,275v,44,-27,63,-62,63c2812,338,2785,319,2785,275v,-163,,-163,,-163l2718,112xm3218,172v,133,,133,,133c3218,389,3271,400,3309,400v13,,26,-1,35,-3c3344,337,3344,337,3344,337v-8,2,-16,2,-23,2c3296,339,3285,328,3285,298v,-126,,-126,,-126c3347,172,3347,172,3347,172v,-60,,-60,,-60c3285,112,3285,112,3285,112v,-108,,-108,,-108c3218,4,3218,4,3218,4v,108,,108,,108c3183,112,3183,112,3183,112v,60,,60,,60l3218,172xm3406,4v,388,,388,,388c3472,392,3472,392,3472,392v,-161,,-161,,-161c3472,192,3498,166,3535,166v35,,56,24,56,62c3591,392,3591,392,3591,392v67,,67,,67,c3658,218,3658,218,3658,218v,-69,-38,-112,-103,-112c3515,106,3485,124,3472,151v,-147,,-147,,-147l3406,4xm3711,252v,2,,2,,2c3711,342,3772,399,3861,399v43,,82,-12,119,-50c3939,310,3939,310,3939,310v-21,21,-42,32,-76,32c3813,342,3780,313,3778,269v220,,220,,220,c3999,257,3999,245,3999,245v,-78,-56,-141,-140,-141c3775,104,3711,162,3711,252t219,-30c3780,222,3780,222,3780,222v3,-34,37,-61,79,-61c3898,161,3930,188,3930,222m4055,112v,280,,280,,280c4122,392,4122,392,4122,392v,-147,,-147,,-147c4122,198,4152,169,4198,169v11,,20,2,28,3c4226,108,4226,108,4226,108v-3,-1,-13,-2,-20,-2c4166,106,4135,124,4122,153v,-41,,-41,,-41l4055,112xm4248,252v,2,,2,,2c4248,342,4309,399,4398,399v42,,82,-12,118,-50c4476,310,4476,310,4476,310v-21,21,-42,32,-76,32c4350,342,4317,313,4315,269v219,,219,,219,c4535,257,4535,245,4535,245v,-78,-55,-141,-139,-141c4311,104,4248,162,4248,252t219,-30c4316,222,4316,222,4316,222v3,-34,38,-61,80,-61c4435,161,4467,188,4467,222e" fillcolor="white [3212]" stroked="f">
                    <v:path arrowok="t" o:connecttype="custom" o:connectlocs="74353,118159;4787,151372;95414,35767;0,80157;47867,106982;160832,127420;134345,85905;113284,80476;183169,70896;265500,126782;246672,54928;246672,1277;213804,54928;318791,127740;311132,95166;311132,35767;278264,35767;370168,12455;346873,125185;346873,125185;413567,73770;474836,125185;413567,35767;565782,112730;505471,136362;586844,110176;536424,33532;566740,80157;665026,161910;747037,35767;652580,35767;674918,144665;850429,80476;801286,52373;867342,35767;949672,35767;888722,87821;1026897,97402;1059765,108259;1068062,35767;1026897,35767;1086890,1277;1128055,53012;1167305,69618;1086890,1277;1270059,111453;1275803,85905;1254103,70896;1293992,35767;1339625,53970;1315372,48860;1355580,81115;1404085,109218;1402809,33212;1402809,51415" o:connectangles="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1F5256" w:rsidRDefault="001F5256" w:rsidP="006E6CB4">
      <w:pPr>
        <w:jc w:val="both"/>
        <w:rPr>
          <w:noProof/>
        </w:rPr>
      </w:pPr>
    </w:p>
    <w:p w:rsidR="001F5256" w:rsidRDefault="001F5256" w:rsidP="006E6CB4">
      <w:pPr>
        <w:jc w:val="both"/>
        <w:rPr>
          <w:noProof/>
        </w:rPr>
      </w:pPr>
    </w:p>
    <w:p w:rsidR="001F5256" w:rsidRDefault="00D43E16" w:rsidP="006E6CB4">
      <w:pPr>
        <w:jc w:val="both"/>
        <w:rPr>
          <w:noProof/>
        </w:rPr>
      </w:pPr>
      <w:r w:rsidRPr="00FB4B8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712FA68B" wp14:editId="360E8033">
                <wp:simplePos x="0" y="0"/>
                <wp:positionH relativeFrom="page">
                  <wp:posOffset>497205</wp:posOffset>
                </wp:positionH>
                <wp:positionV relativeFrom="page">
                  <wp:posOffset>1395095</wp:posOffset>
                </wp:positionV>
                <wp:extent cx="2728569" cy="740410"/>
                <wp:effectExtent l="0" t="0" r="0" b="0"/>
                <wp:wrapNone/>
                <wp:docPr id="2" name="pole tekstowe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307213-D2C7-4CE6-B686-C2A5E5FD79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69" cy="740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C1D48" w:rsidRPr="00D43E16" w:rsidRDefault="007C1D48" w:rsidP="00D43E16">
                            <w:pPr>
                              <w:pStyle w:val="subtitle3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3E16">
                              <w:rPr>
                                <w:color w:val="FFFFFF" w:themeColor="background1"/>
                              </w:rPr>
                              <w:t xml:space="preserve">Pytania </w:t>
                            </w:r>
                            <w:r w:rsidRPr="00D43E16">
                              <w:rPr>
                                <w:color w:val="FFFFFF" w:themeColor="background1"/>
                              </w:rPr>
                              <w:br/>
                              <w:t>i odpowiedzi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2FA68B" id="_x0000_t202" coordsize="21600,21600" o:spt="202" path="m,l,21600r21600,l21600,xe">
                <v:stroke joinstyle="miter"/>
                <v:path gradientshapeok="t" o:connecttype="rect"/>
              </v:shapetype>
              <v:shape id="pole tekstowe 116" o:spid="_x0000_s1026" type="#_x0000_t202" style="position:absolute;left:0;text-align:left;margin-left:39.15pt;margin-top:109.85pt;width:214.85pt;height:58.3pt;z-index:25171763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" filled="f" stroked="f">
                <v:textbox style="mso-fit-shape-to-text:t" inset="0,0,0,0">
                  <w:txbxContent>
                    <w:p w:rsidR="007C1D48" w:rsidRPr="00D43E16" w:rsidRDefault="007C1D48" w:rsidP="00D43E16">
                      <w:pPr>
                        <w:pStyle w:val="subtitle3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43E16">
                        <w:rPr>
                          <w:color w:val="FFFFFF" w:themeColor="background1"/>
                        </w:rPr>
                        <w:t xml:space="preserve">Pytania </w:t>
                      </w:r>
                      <w:r w:rsidRPr="00D43E16">
                        <w:rPr>
                          <w:color w:val="FFFFFF" w:themeColor="background1"/>
                        </w:rPr>
                        <w:br/>
                        <w:t>i odpowiedzi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F5256" w:rsidRDefault="001F5256" w:rsidP="006E6CB4">
      <w:pPr>
        <w:jc w:val="both"/>
        <w:rPr>
          <w:noProof/>
        </w:rPr>
      </w:pPr>
    </w:p>
    <w:p w:rsidR="001F5256" w:rsidRDefault="001F5256" w:rsidP="006E6CB4">
      <w:pPr>
        <w:jc w:val="both"/>
        <w:rPr>
          <w:noProof/>
        </w:rPr>
      </w:pPr>
    </w:p>
    <w:p w:rsidR="001F5256" w:rsidRDefault="001F5256" w:rsidP="006E6CB4">
      <w:pPr>
        <w:jc w:val="both"/>
        <w:rPr>
          <w:noProof/>
        </w:rPr>
      </w:pPr>
    </w:p>
    <w:p w:rsidR="001F5256" w:rsidRDefault="001F5256" w:rsidP="006E6CB4">
      <w:pPr>
        <w:jc w:val="both"/>
        <w:rPr>
          <w:noProof/>
        </w:rPr>
      </w:pPr>
    </w:p>
    <w:p w:rsidR="00CD25DA" w:rsidRDefault="00CD25DA" w:rsidP="00DA024C"/>
    <w:p w:rsidR="00D87B34" w:rsidRDefault="00D87B34" w:rsidP="00DA024C"/>
    <w:p w:rsidR="00D87B34" w:rsidRDefault="000C569F" w:rsidP="00DA024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3" behindDoc="0" locked="0" layoutInCell="1" allowOverlap="1" wp14:anchorId="3F771882" wp14:editId="6558F406">
                <wp:simplePos x="0" y="0"/>
                <wp:positionH relativeFrom="margin">
                  <wp:posOffset>-1035685</wp:posOffset>
                </wp:positionH>
                <wp:positionV relativeFrom="page">
                  <wp:posOffset>3124200</wp:posOffset>
                </wp:positionV>
                <wp:extent cx="9163050" cy="91440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0" cy="9144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03415" id="Prostokąt 3" o:spid="_x0000_s1026" style="position:absolute;margin-left:-81.55pt;margin-top:246pt;width:721.5pt;height:1in;z-index:2517135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" fillcolor="#f8c522 [3207]" stroked="f" strokeweight="1pt">
                <w10:wrap anchorx="margin" anchory="page"/>
              </v:rect>
            </w:pict>
          </mc:Fallback>
        </mc:AlternateContent>
      </w:r>
    </w:p>
    <w:p w:rsidR="00D87B34" w:rsidRDefault="008703D0" w:rsidP="00DA024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19" behindDoc="0" locked="0" layoutInCell="1" allowOverlap="1" wp14:anchorId="2BB58E5E" wp14:editId="4FA81EF8">
                <wp:simplePos x="0" y="0"/>
                <wp:positionH relativeFrom="page">
                  <wp:posOffset>1243964</wp:posOffset>
                </wp:positionH>
                <wp:positionV relativeFrom="page">
                  <wp:posOffset>3204376</wp:posOffset>
                </wp:positionV>
                <wp:extent cx="5795011" cy="77152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011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B34" w:rsidRPr="00F80E7D" w:rsidRDefault="00D87B34">
                            <w:pPr>
                              <w:rPr>
                                <w:sz w:val="22"/>
                              </w:rPr>
                            </w:pPr>
                            <w:r w:rsidRPr="00F80E7D">
                              <w:rPr>
                                <w:sz w:val="22"/>
                              </w:rPr>
                              <w:t xml:space="preserve">Przygotowaliśmy zestawienie najważniejszych spraw oraz bezpośredni kontakt do naszych doradców, którzy pomogą Państwu w szybki i kompleksowy sposób </w:t>
                            </w:r>
                            <w:r w:rsidRPr="00F80E7D">
                              <w:rPr>
                                <w:sz w:val="22"/>
                              </w:rPr>
                              <w:br/>
                              <w:t xml:space="preserve">otrzymać informację na zadania pytania. Pełna wersja FAQ znajduje się </w:t>
                            </w:r>
                            <w:r w:rsidR="00F80E7D">
                              <w:rPr>
                                <w:sz w:val="22"/>
                              </w:rPr>
                              <w:br/>
                            </w:r>
                            <w:r w:rsidRPr="00F80E7D">
                              <w:rPr>
                                <w:sz w:val="22"/>
                              </w:rPr>
                              <w:t xml:space="preserve">poniżej: </w:t>
                            </w:r>
                            <w:hyperlink r:id="rId11" w:history="1">
                              <w:r w:rsidRPr="008703D0">
                                <w:rPr>
                                  <w:rStyle w:val="Hyperlink"/>
                                  <w:b/>
                                  <w:sz w:val="22"/>
                                </w:rPr>
                                <w:t>https://pl.athlon.com/faq/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58E5E" id="Pole tekstowe 2" o:spid="_x0000_s1027" type="#_x0000_t202" style="position:absolute;margin-left:97.95pt;margin-top:252.3pt;width:456.3pt;height:60.75pt;z-index:2517299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" filled="f" stroked="f">
                <v:textbox>
                  <w:txbxContent>
                    <w:p w:rsidR="00D87B34" w:rsidRPr="00F80E7D" w:rsidRDefault="00D87B34">
                      <w:pPr>
                        <w:rPr>
                          <w:sz w:val="22"/>
                        </w:rPr>
                      </w:pPr>
                      <w:r w:rsidRPr="00F80E7D">
                        <w:rPr>
                          <w:sz w:val="22"/>
                        </w:rPr>
                        <w:t xml:space="preserve">Przygotowaliśmy zestawienie najważniejszych spraw oraz bezpośredni kontakt do naszych doradców, którzy pomogą Państwu w szybki i kompleksowy sposób </w:t>
                      </w:r>
                      <w:r w:rsidRPr="00F80E7D">
                        <w:rPr>
                          <w:sz w:val="22"/>
                        </w:rPr>
                        <w:br/>
                        <w:t xml:space="preserve">otrzymać informację na zadania pytania. Pełna wersja FAQ znajduje się </w:t>
                      </w:r>
                      <w:r w:rsidR="00F80E7D">
                        <w:rPr>
                          <w:sz w:val="22"/>
                        </w:rPr>
                        <w:br/>
                      </w:r>
                      <w:r w:rsidRPr="00F80E7D">
                        <w:rPr>
                          <w:sz w:val="22"/>
                        </w:rPr>
                        <w:t xml:space="preserve">poniżej: </w:t>
                      </w:r>
                      <w:hyperlink r:id="rId12" w:history="1">
                        <w:r w:rsidRPr="008703D0">
                          <w:rPr>
                            <w:rStyle w:val="Hyperlink"/>
                            <w:b/>
                            <w:sz w:val="22"/>
                          </w:rPr>
                          <w:t>https://pl.athlon.com/faq/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7B34" w:rsidRDefault="008703D0" w:rsidP="00DA024C">
      <w:pPr>
        <w:rPr>
          <w:lang w:val="en-GB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0943" behindDoc="0" locked="0" layoutInCell="1" allowOverlap="1" wp14:anchorId="5ED62838" wp14:editId="5D3BCD4B">
                <wp:simplePos x="0" y="0"/>
                <wp:positionH relativeFrom="page">
                  <wp:posOffset>548640</wp:posOffset>
                </wp:positionH>
                <wp:positionV relativeFrom="page">
                  <wp:posOffset>3280576</wp:posOffset>
                </wp:positionV>
                <wp:extent cx="605790" cy="607695"/>
                <wp:effectExtent l="0" t="0" r="3810" b="1905"/>
                <wp:wrapNone/>
                <wp:docPr id="12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5790" cy="607695"/>
                          <a:chOff x="0" y="0"/>
                          <a:chExt cx="473" cy="474"/>
                        </a:xfrm>
                        <a:solidFill>
                          <a:schemeClr val="accent1"/>
                        </a:solidFill>
                      </wpg:grpSpPr>
                      <wps:wsp>
                        <wps:cNvPr id="124" name="Freeform 69"/>
                        <wps:cNvSpPr>
                          <a:spLocks/>
                        </wps:cNvSpPr>
                        <wps:spPr bwMode="auto">
                          <a:xfrm>
                            <a:off x="0" y="348"/>
                            <a:ext cx="473" cy="126"/>
                          </a:xfrm>
                          <a:custGeom>
                            <a:avLst/>
                            <a:gdLst>
                              <a:gd name="T0" fmla="*/ 1755 w 1755"/>
                              <a:gd name="T1" fmla="*/ 419 h 469"/>
                              <a:gd name="T2" fmla="*/ 1528 w 1755"/>
                              <a:gd name="T3" fmla="*/ 128 h 469"/>
                              <a:gd name="T4" fmla="*/ 1505 w 1755"/>
                              <a:gd name="T5" fmla="*/ 128 h 469"/>
                              <a:gd name="T6" fmla="*/ 1250 w 1755"/>
                              <a:gd name="T7" fmla="*/ 15 h 469"/>
                              <a:gd name="T8" fmla="*/ 1248 w 1755"/>
                              <a:gd name="T9" fmla="*/ 14 h 469"/>
                              <a:gd name="T10" fmla="*/ 1217 w 1755"/>
                              <a:gd name="T11" fmla="*/ 0 h 469"/>
                              <a:gd name="T12" fmla="*/ 1195 w 1755"/>
                              <a:gd name="T13" fmla="*/ 7 h 469"/>
                              <a:gd name="T14" fmla="*/ 1179 w 1755"/>
                              <a:gd name="T15" fmla="*/ 31 h 469"/>
                              <a:gd name="T16" fmla="*/ 1186 w 1755"/>
                              <a:gd name="T17" fmla="*/ 60 h 469"/>
                              <a:gd name="T18" fmla="*/ 1486 w 1755"/>
                              <a:gd name="T19" fmla="*/ 206 h 469"/>
                              <a:gd name="T20" fmla="*/ 1528 w 1755"/>
                              <a:gd name="T21" fmla="*/ 206 h 469"/>
                              <a:gd name="T22" fmla="*/ 1663 w 1755"/>
                              <a:gd name="T23" fmla="*/ 369 h 469"/>
                              <a:gd name="T24" fmla="*/ 1663 w 1755"/>
                              <a:gd name="T25" fmla="*/ 371 h 469"/>
                              <a:gd name="T26" fmla="*/ 1660 w 1755"/>
                              <a:gd name="T27" fmla="*/ 384 h 469"/>
                              <a:gd name="T28" fmla="*/ 1660 w 1755"/>
                              <a:gd name="T29" fmla="*/ 385 h 469"/>
                              <a:gd name="T30" fmla="*/ 1646 w 1755"/>
                              <a:gd name="T31" fmla="*/ 391 h 469"/>
                              <a:gd name="T32" fmla="*/ 110 w 1755"/>
                              <a:gd name="T33" fmla="*/ 391 h 469"/>
                              <a:gd name="T34" fmla="*/ 96 w 1755"/>
                              <a:gd name="T35" fmla="*/ 385 h 469"/>
                              <a:gd name="T36" fmla="*/ 95 w 1755"/>
                              <a:gd name="T37" fmla="*/ 384 h 469"/>
                              <a:gd name="T38" fmla="*/ 92 w 1755"/>
                              <a:gd name="T39" fmla="*/ 371 h 469"/>
                              <a:gd name="T40" fmla="*/ 93 w 1755"/>
                              <a:gd name="T41" fmla="*/ 369 h 469"/>
                              <a:gd name="T42" fmla="*/ 227 w 1755"/>
                              <a:gd name="T43" fmla="*/ 206 h 469"/>
                              <a:gd name="T44" fmla="*/ 270 w 1755"/>
                              <a:gd name="T45" fmla="*/ 206 h 469"/>
                              <a:gd name="T46" fmla="*/ 578 w 1755"/>
                              <a:gd name="T47" fmla="*/ 60 h 469"/>
                              <a:gd name="T48" fmla="*/ 584 w 1755"/>
                              <a:gd name="T49" fmla="*/ 30 h 469"/>
                              <a:gd name="T50" fmla="*/ 569 w 1755"/>
                              <a:gd name="T51" fmla="*/ 7 h 469"/>
                              <a:gd name="T52" fmla="*/ 547 w 1755"/>
                              <a:gd name="T53" fmla="*/ 0 h 469"/>
                              <a:gd name="T54" fmla="*/ 514 w 1755"/>
                              <a:gd name="T55" fmla="*/ 15 h 469"/>
                              <a:gd name="T56" fmla="*/ 265 w 1755"/>
                              <a:gd name="T57" fmla="*/ 128 h 469"/>
                              <a:gd name="T58" fmla="*/ 227 w 1755"/>
                              <a:gd name="T59" fmla="*/ 128 h 469"/>
                              <a:gd name="T60" fmla="*/ 0 w 1755"/>
                              <a:gd name="T61" fmla="*/ 419 h 469"/>
                              <a:gd name="T62" fmla="*/ 0 w 1755"/>
                              <a:gd name="T63" fmla="*/ 432 h 469"/>
                              <a:gd name="T64" fmla="*/ 3 w 1755"/>
                              <a:gd name="T65" fmla="*/ 443 h 469"/>
                              <a:gd name="T66" fmla="*/ 5 w 1755"/>
                              <a:gd name="T67" fmla="*/ 448 h 469"/>
                              <a:gd name="T68" fmla="*/ 6 w 1755"/>
                              <a:gd name="T69" fmla="*/ 450 h 469"/>
                              <a:gd name="T70" fmla="*/ 6 w 1755"/>
                              <a:gd name="T71" fmla="*/ 451 h 469"/>
                              <a:gd name="T72" fmla="*/ 17 w 1755"/>
                              <a:gd name="T73" fmla="*/ 462 h 469"/>
                              <a:gd name="T74" fmla="*/ 19 w 1755"/>
                              <a:gd name="T75" fmla="*/ 462 h 469"/>
                              <a:gd name="T76" fmla="*/ 24 w 1755"/>
                              <a:gd name="T77" fmla="*/ 464 h 469"/>
                              <a:gd name="T78" fmla="*/ 24 w 1755"/>
                              <a:gd name="T79" fmla="*/ 469 h 469"/>
                              <a:gd name="T80" fmla="*/ 1732 w 1755"/>
                              <a:gd name="T81" fmla="*/ 469 h 469"/>
                              <a:gd name="T82" fmla="*/ 1732 w 1755"/>
                              <a:gd name="T83" fmla="*/ 464 h 469"/>
                              <a:gd name="T84" fmla="*/ 1742 w 1755"/>
                              <a:gd name="T85" fmla="*/ 458 h 469"/>
                              <a:gd name="T86" fmla="*/ 1745 w 1755"/>
                              <a:gd name="T87" fmla="*/ 455 h 469"/>
                              <a:gd name="T88" fmla="*/ 1749 w 1755"/>
                              <a:gd name="T89" fmla="*/ 451 h 469"/>
                              <a:gd name="T90" fmla="*/ 1749 w 1755"/>
                              <a:gd name="T91" fmla="*/ 450 h 469"/>
                              <a:gd name="T92" fmla="*/ 1750 w 1755"/>
                              <a:gd name="T93" fmla="*/ 448 h 469"/>
                              <a:gd name="T94" fmla="*/ 1752 w 1755"/>
                              <a:gd name="T95" fmla="*/ 443 h 469"/>
                              <a:gd name="T96" fmla="*/ 1755 w 1755"/>
                              <a:gd name="T97" fmla="*/ 432 h 469"/>
                              <a:gd name="T98" fmla="*/ 1755 w 1755"/>
                              <a:gd name="T99" fmla="*/ 421 h 469"/>
                              <a:gd name="T100" fmla="*/ 1755 w 1755"/>
                              <a:gd name="T101" fmla="*/ 419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755" h="469">
                                <a:moveTo>
                                  <a:pt x="1755" y="419"/>
                                </a:moveTo>
                                <a:cubicBezTo>
                                  <a:pt x="1722" y="237"/>
                                  <a:pt x="1637" y="128"/>
                                  <a:pt x="1528" y="128"/>
                                </a:cubicBezTo>
                                <a:cubicBezTo>
                                  <a:pt x="1505" y="128"/>
                                  <a:pt x="1505" y="128"/>
                                  <a:pt x="1505" y="128"/>
                                </a:cubicBezTo>
                                <a:cubicBezTo>
                                  <a:pt x="1402" y="128"/>
                                  <a:pt x="1327" y="128"/>
                                  <a:pt x="1250" y="15"/>
                                </a:cubicBezTo>
                                <a:cubicBezTo>
                                  <a:pt x="1248" y="14"/>
                                  <a:pt x="1248" y="14"/>
                                  <a:pt x="1248" y="14"/>
                                </a:cubicBezTo>
                                <a:cubicBezTo>
                                  <a:pt x="1241" y="7"/>
                                  <a:pt x="1232" y="0"/>
                                  <a:pt x="1217" y="0"/>
                                </a:cubicBezTo>
                                <a:cubicBezTo>
                                  <a:pt x="1212" y="0"/>
                                  <a:pt x="1202" y="0"/>
                                  <a:pt x="1195" y="7"/>
                                </a:cubicBezTo>
                                <a:cubicBezTo>
                                  <a:pt x="1186" y="13"/>
                                  <a:pt x="1181" y="21"/>
                                  <a:pt x="1179" y="31"/>
                                </a:cubicBezTo>
                                <a:cubicBezTo>
                                  <a:pt x="1178" y="41"/>
                                  <a:pt x="1180" y="52"/>
                                  <a:pt x="1186" y="60"/>
                                </a:cubicBezTo>
                                <a:cubicBezTo>
                                  <a:pt x="1279" y="195"/>
                                  <a:pt x="1389" y="206"/>
                                  <a:pt x="1486" y="206"/>
                                </a:cubicBezTo>
                                <a:cubicBezTo>
                                  <a:pt x="1528" y="206"/>
                                  <a:pt x="1528" y="206"/>
                                  <a:pt x="1528" y="206"/>
                                </a:cubicBezTo>
                                <a:cubicBezTo>
                                  <a:pt x="1584" y="206"/>
                                  <a:pt x="1632" y="264"/>
                                  <a:pt x="1663" y="369"/>
                                </a:cubicBezTo>
                                <a:cubicBezTo>
                                  <a:pt x="1663" y="371"/>
                                  <a:pt x="1663" y="371"/>
                                  <a:pt x="1663" y="371"/>
                                </a:cubicBezTo>
                                <a:cubicBezTo>
                                  <a:pt x="1664" y="373"/>
                                  <a:pt x="1666" y="376"/>
                                  <a:pt x="1660" y="384"/>
                                </a:cubicBezTo>
                                <a:cubicBezTo>
                                  <a:pt x="1660" y="385"/>
                                  <a:pt x="1660" y="385"/>
                                  <a:pt x="1660" y="385"/>
                                </a:cubicBezTo>
                                <a:cubicBezTo>
                                  <a:pt x="1658" y="388"/>
                                  <a:pt x="1653" y="391"/>
                                  <a:pt x="1646" y="391"/>
                                </a:cubicBezTo>
                                <a:cubicBezTo>
                                  <a:pt x="110" y="391"/>
                                  <a:pt x="110" y="391"/>
                                  <a:pt x="110" y="391"/>
                                </a:cubicBezTo>
                                <a:cubicBezTo>
                                  <a:pt x="102" y="391"/>
                                  <a:pt x="97" y="388"/>
                                  <a:pt x="96" y="385"/>
                                </a:cubicBezTo>
                                <a:cubicBezTo>
                                  <a:pt x="95" y="384"/>
                                  <a:pt x="95" y="384"/>
                                  <a:pt x="95" y="384"/>
                                </a:cubicBezTo>
                                <a:cubicBezTo>
                                  <a:pt x="89" y="376"/>
                                  <a:pt x="91" y="373"/>
                                  <a:pt x="92" y="371"/>
                                </a:cubicBezTo>
                                <a:cubicBezTo>
                                  <a:pt x="93" y="369"/>
                                  <a:pt x="93" y="369"/>
                                  <a:pt x="93" y="369"/>
                                </a:cubicBezTo>
                                <a:cubicBezTo>
                                  <a:pt x="124" y="264"/>
                                  <a:pt x="171" y="206"/>
                                  <a:pt x="227" y="206"/>
                                </a:cubicBezTo>
                                <a:cubicBezTo>
                                  <a:pt x="270" y="206"/>
                                  <a:pt x="270" y="206"/>
                                  <a:pt x="270" y="206"/>
                                </a:cubicBezTo>
                                <a:cubicBezTo>
                                  <a:pt x="373" y="206"/>
                                  <a:pt x="483" y="195"/>
                                  <a:pt x="578" y="60"/>
                                </a:cubicBezTo>
                                <a:cubicBezTo>
                                  <a:pt x="584" y="51"/>
                                  <a:pt x="586" y="40"/>
                                  <a:pt x="584" y="30"/>
                                </a:cubicBezTo>
                                <a:cubicBezTo>
                                  <a:pt x="582" y="20"/>
                                  <a:pt x="577" y="12"/>
                                  <a:pt x="569" y="7"/>
                                </a:cubicBezTo>
                                <a:cubicBezTo>
                                  <a:pt x="562" y="0"/>
                                  <a:pt x="552" y="0"/>
                                  <a:pt x="547" y="0"/>
                                </a:cubicBezTo>
                                <a:cubicBezTo>
                                  <a:pt x="533" y="0"/>
                                  <a:pt x="521" y="6"/>
                                  <a:pt x="514" y="15"/>
                                </a:cubicBezTo>
                                <a:cubicBezTo>
                                  <a:pt x="440" y="120"/>
                                  <a:pt x="365" y="128"/>
                                  <a:pt x="265" y="128"/>
                                </a:cubicBezTo>
                                <a:cubicBezTo>
                                  <a:pt x="227" y="128"/>
                                  <a:pt x="227" y="128"/>
                                  <a:pt x="227" y="128"/>
                                </a:cubicBezTo>
                                <a:cubicBezTo>
                                  <a:pt x="118" y="128"/>
                                  <a:pt x="34" y="237"/>
                                  <a:pt x="0" y="419"/>
                                </a:cubicBezTo>
                                <a:cubicBezTo>
                                  <a:pt x="0" y="432"/>
                                  <a:pt x="0" y="432"/>
                                  <a:pt x="0" y="432"/>
                                </a:cubicBezTo>
                                <a:cubicBezTo>
                                  <a:pt x="0" y="434"/>
                                  <a:pt x="0" y="439"/>
                                  <a:pt x="3" y="443"/>
                                </a:cubicBezTo>
                                <a:cubicBezTo>
                                  <a:pt x="4" y="445"/>
                                  <a:pt x="4" y="446"/>
                                  <a:pt x="5" y="448"/>
                                </a:cubicBezTo>
                                <a:cubicBezTo>
                                  <a:pt x="6" y="448"/>
                                  <a:pt x="6" y="449"/>
                                  <a:pt x="6" y="450"/>
                                </a:cubicBezTo>
                                <a:cubicBezTo>
                                  <a:pt x="6" y="451"/>
                                  <a:pt x="6" y="451"/>
                                  <a:pt x="6" y="451"/>
                                </a:cubicBezTo>
                                <a:cubicBezTo>
                                  <a:pt x="17" y="462"/>
                                  <a:pt x="17" y="462"/>
                                  <a:pt x="17" y="462"/>
                                </a:cubicBezTo>
                                <a:cubicBezTo>
                                  <a:pt x="19" y="462"/>
                                  <a:pt x="19" y="462"/>
                                  <a:pt x="19" y="462"/>
                                </a:cubicBezTo>
                                <a:cubicBezTo>
                                  <a:pt x="20" y="463"/>
                                  <a:pt x="22" y="464"/>
                                  <a:pt x="24" y="464"/>
                                </a:cubicBezTo>
                                <a:cubicBezTo>
                                  <a:pt x="24" y="469"/>
                                  <a:pt x="24" y="469"/>
                                  <a:pt x="24" y="469"/>
                                </a:cubicBezTo>
                                <a:cubicBezTo>
                                  <a:pt x="1732" y="469"/>
                                  <a:pt x="1732" y="469"/>
                                  <a:pt x="1732" y="469"/>
                                </a:cubicBezTo>
                                <a:cubicBezTo>
                                  <a:pt x="1732" y="464"/>
                                  <a:pt x="1732" y="464"/>
                                  <a:pt x="1732" y="464"/>
                                </a:cubicBezTo>
                                <a:cubicBezTo>
                                  <a:pt x="1736" y="463"/>
                                  <a:pt x="1739" y="461"/>
                                  <a:pt x="1742" y="458"/>
                                </a:cubicBezTo>
                                <a:cubicBezTo>
                                  <a:pt x="1744" y="457"/>
                                  <a:pt x="1745" y="455"/>
                                  <a:pt x="1745" y="455"/>
                                </a:cubicBezTo>
                                <a:cubicBezTo>
                                  <a:pt x="1749" y="451"/>
                                  <a:pt x="1749" y="451"/>
                                  <a:pt x="1749" y="451"/>
                                </a:cubicBezTo>
                                <a:cubicBezTo>
                                  <a:pt x="1749" y="450"/>
                                  <a:pt x="1749" y="450"/>
                                  <a:pt x="1749" y="450"/>
                                </a:cubicBezTo>
                                <a:cubicBezTo>
                                  <a:pt x="1749" y="449"/>
                                  <a:pt x="1750" y="448"/>
                                  <a:pt x="1750" y="448"/>
                                </a:cubicBezTo>
                                <a:cubicBezTo>
                                  <a:pt x="1751" y="446"/>
                                  <a:pt x="1752" y="445"/>
                                  <a:pt x="1752" y="443"/>
                                </a:cubicBezTo>
                                <a:cubicBezTo>
                                  <a:pt x="1755" y="439"/>
                                  <a:pt x="1755" y="434"/>
                                  <a:pt x="1755" y="432"/>
                                </a:cubicBezTo>
                                <a:cubicBezTo>
                                  <a:pt x="1755" y="421"/>
                                  <a:pt x="1755" y="421"/>
                                  <a:pt x="1755" y="421"/>
                                </a:cubicBezTo>
                                <a:lnTo>
                                  <a:pt x="1755" y="4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70"/>
                        <wps:cNvSpPr>
                          <a:spLocks noEditPoints="1"/>
                        </wps:cNvSpPr>
                        <wps:spPr bwMode="auto">
                          <a:xfrm>
                            <a:off x="60" y="0"/>
                            <a:ext cx="352" cy="353"/>
                          </a:xfrm>
                          <a:custGeom>
                            <a:avLst/>
                            <a:gdLst>
                              <a:gd name="T0" fmla="*/ 300 w 1305"/>
                              <a:gd name="T1" fmla="*/ 974 h 1309"/>
                              <a:gd name="T2" fmla="*/ 304 w 1305"/>
                              <a:gd name="T3" fmla="*/ 980 h 1309"/>
                              <a:gd name="T4" fmla="*/ 720 w 1305"/>
                              <a:gd name="T5" fmla="*/ 1298 h 1309"/>
                              <a:gd name="T6" fmla="*/ 747 w 1305"/>
                              <a:gd name="T7" fmla="*/ 1250 h 1309"/>
                              <a:gd name="T8" fmla="*/ 710 w 1305"/>
                              <a:gd name="T9" fmla="*/ 1223 h 1309"/>
                              <a:gd name="T10" fmla="*/ 653 w 1305"/>
                              <a:gd name="T11" fmla="*/ 1231 h 1309"/>
                              <a:gd name="T12" fmla="*/ 434 w 1305"/>
                              <a:gd name="T13" fmla="*/ 376 h 1309"/>
                              <a:gd name="T14" fmla="*/ 901 w 1305"/>
                              <a:gd name="T15" fmla="*/ 411 h 1309"/>
                              <a:gd name="T16" fmla="*/ 956 w 1305"/>
                              <a:gd name="T17" fmla="*/ 417 h 1309"/>
                              <a:gd name="T18" fmla="*/ 971 w 1305"/>
                              <a:gd name="T19" fmla="*/ 391 h 1309"/>
                              <a:gd name="T20" fmla="*/ 963 w 1305"/>
                              <a:gd name="T21" fmla="*/ 364 h 1309"/>
                              <a:gd name="T22" fmla="*/ 653 w 1305"/>
                              <a:gd name="T23" fmla="*/ 224 h 1309"/>
                              <a:gd name="T24" fmla="*/ 248 w 1305"/>
                              <a:gd name="T25" fmla="*/ 561 h 1309"/>
                              <a:gd name="T26" fmla="*/ 189 w 1305"/>
                              <a:gd name="T27" fmla="*/ 543 h 1309"/>
                              <a:gd name="T28" fmla="*/ 653 w 1305"/>
                              <a:gd name="T29" fmla="*/ 79 h 1309"/>
                              <a:gd name="T30" fmla="*/ 1117 w 1305"/>
                              <a:gd name="T31" fmla="*/ 543 h 1309"/>
                              <a:gd name="T32" fmla="*/ 1077 w 1305"/>
                              <a:gd name="T33" fmla="*/ 561 h 1309"/>
                              <a:gd name="T34" fmla="*/ 1003 w 1305"/>
                              <a:gd name="T35" fmla="*/ 562 h 1309"/>
                              <a:gd name="T36" fmla="*/ 972 w 1305"/>
                              <a:gd name="T37" fmla="*/ 604 h 1309"/>
                              <a:gd name="T38" fmla="*/ 940 w 1305"/>
                              <a:gd name="T39" fmla="*/ 923 h 1309"/>
                              <a:gd name="T40" fmla="*/ 943 w 1305"/>
                              <a:gd name="T41" fmla="*/ 951 h 1309"/>
                              <a:gd name="T42" fmla="*/ 969 w 1305"/>
                              <a:gd name="T43" fmla="*/ 972 h 1309"/>
                              <a:gd name="T44" fmla="*/ 972 w 1305"/>
                              <a:gd name="T45" fmla="*/ 974 h 1309"/>
                              <a:gd name="T46" fmla="*/ 1117 w 1305"/>
                              <a:gd name="T47" fmla="*/ 991 h 1309"/>
                              <a:gd name="T48" fmla="*/ 821 w 1305"/>
                              <a:gd name="T49" fmla="*/ 1065 h 1309"/>
                              <a:gd name="T50" fmla="*/ 802 w 1305"/>
                              <a:gd name="T51" fmla="*/ 991 h 1309"/>
                              <a:gd name="T52" fmla="*/ 727 w 1305"/>
                              <a:gd name="T53" fmla="*/ 991 h 1309"/>
                              <a:gd name="T54" fmla="*/ 763 w 1305"/>
                              <a:gd name="T55" fmla="*/ 1141 h 1309"/>
                              <a:gd name="T56" fmla="*/ 1195 w 1305"/>
                              <a:gd name="T57" fmla="*/ 991 h 1309"/>
                              <a:gd name="T58" fmla="*/ 1206 w 1305"/>
                              <a:gd name="T59" fmla="*/ 963 h 1309"/>
                              <a:gd name="T60" fmla="*/ 1305 w 1305"/>
                              <a:gd name="T61" fmla="*/ 711 h 1309"/>
                              <a:gd name="T62" fmla="*/ 1195 w 1305"/>
                              <a:gd name="T63" fmla="*/ 562 h 1309"/>
                              <a:gd name="T64" fmla="*/ 1057 w 1305"/>
                              <a:gd name="T65" fmla="*/ 138 h 1309"/>
                              <a:gd name="T66" fmla="*/ 248 w 1305"/>
                              <a:gd name="T67" fmla="*/ 138 h 1309"/>
                              <a:gd name="T68" fmla="*/ 111 w 1305"/>
                              <a:gd name="T69" fmla="*/ 562 h 1309"/>
                              <a:gd name="T70" fmla="*/ 0 w 1305"/>
                              <a:gd name="T71" fmla="*/ 711 h 1309"/>
                              <a:gd name="T72" fmla="*/ 150 w 1305"/>
                              <a:gd name="T73" fmla="*/ 974 h 1309"/>
                              <a:gd name="T74" fmla="*/ 269 w 1305"/>
                              <a:gd name="T75" fmla="*/ 890 h 1309"/>
                              <a:gd name="T76" fmla="*/ 150 w 1305"/>
                              <a:gd name="T77" fmla="*/ 896 h 1309"/>
                              <a:gd name="T78" fmla="*/ 76 w 1305"/>
                              <a:gd name="T79" fmla="*/ 711 h 1309"/>
                              <a:gd name="T80" fmla="*/ 235 w 1305"/>
                              <a:gd name="T81" fmla="*/ 637 h 1309"/>
                              <a:gd name="T82" fmla="*/ 251 w 1305"/>
                              <a:gd name="T83" fmla="*/ 656 h 1309"/>
                              <a:gd name="T84" fmla="*/ 271 w 1305"/>
                              <a:gd name="T85" fmla="*/ 876 h 1309"/>
                              <a:gd name="T86" fmla="*/ 1156 w 1305"/>
                              <a:gd name="T87" fmla="*/ 637 h 1309"/>
                              <a:gd name="T88" fmla="*/ 1229 w 1305"/>
                              <a:gd name="T89" fmla="*/ 822 h 1309"/>
                              <a:gd name="T90" fmla="*/ 1051 w 1305"/>
                              <a:gd name="T91" fmla="*/ 896 h 1309"/>
                              <a:gd name="T92" fmla="*/ 1035 w 1305"/>
                              <a:gd name="T93" fmla="*/ 876 h 1309"/>
                              <a:gd name="T94" fmla="*/ 1054 w 1305"/>
                              <a:gd name="T95" fmla="*/ 656 h 1309"/>
                              <a:gd name="T96" fmla="*/ 1070 w 1305"/>
                              <a:gd name="T97" fmla="*/ 637 h 1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05" h="1309">
                                <a:moveTo>
                                  <a:pt x="150" y="974"/>
                                </a:moveTo>
                                <a:cubicBezTo>
                                  <a:pt x="300" y="974"/>
                                  <a:pt x="300" y="974"/>
                                  <a:pt x="300" y="974"/>
                                </a:cubicBezTo>
                                <a:cubicBezTo>
                                  <a:pt x="301" y="975"/>
                                  <a:pt x="301" y="975"/>
                                  <a:pt x="301" y="976"/>
                                </a:cubicBezTo>
                                <a:cubicBezTo>
                                  <a:pt x="302" y="977"/>
                                  <a:pt x="303" y="978"/>
                                  <a:pt x="304" y="980"/>
                                </a:cubicBezTo>
                                <a:cubicBezTo>
                                  <a:pt x="379" y="1174"/>
                                  <a:pt x="522" y="1309"/>
                                  <a:pt x="653" y="1309"/>
                                </a:cubicBezTo>
                                <a:cubicBezTo>
                                  <a:pt x="673" y="1309"/>
                                  <a:pt x="695" y="1306"/>
                                  <a:pt x="720" y="1298"/>
                                </a:cubicBezTo>
                                <a:cubicBezTo>
                                  <a:pt x="730" y="1295"/>
                                  <a:pt x="738" y="1289"/>
                                  <a:pt x="743" y="1280"/>
                                </a:cubicBezTo>
                                <a:cubicBezTo>
                                  <a:pt x="748" y="1271"/>
                                  <a:pt x="750" y="1260"/>
                                  <a:pt x="747" y="1250"/>
                                </a:cubicBezTo>
                                <a:cubicBezTo>
                                  <a:pt x="746" y="1249"/>
                                  <a:pt x="746" y="1249"/>
                                  <a:pt x="746" y="1249"/>
                                </a:cubicBezTo>
                                <a:cubicBezTo>
                                  <a:pt x="740" y="1234"/>
                                  <a:pt x="725" y="1223"/>
                                  <a:pt x="710" y="1223"/>
                                </a:cubicBezTo>
                                <a:cubicBezTo>
                                  <a:pt x="706" y="1223"/>
                                  <a:pt x="701" y="1223"/>
                                  <a:pt x="697" y="1226"/>
                                </a:cubicBezTo>
                                <a:cubicBezTo>
                                  <a:pt x="682" y="1229"/>
                                  <a:pt x="666" y="1231"/>
                                  <a:pt x="653" y="1231"/>
                                </a:cubicBezTo>
                                <a:cubicBezTo>
                                  <a:pt x="523" y="1231"/>
                                  <a:pt x="327" y="1017"/>
                                  <a:pt x="327" y="694"/>
                                </a:cubicBezTo>
                                <a:cubicBezTo>
                                  <a:pt x="327" y="548"/>
                                  <a:pt x="363" y="441"/>
                                  <a:pt x="434" y="376"/>
                                </a:cubicBezTo>
                                <a:cubicBezTo>
                                  <a:pt x="488" y="327"/>
                                  <a:pt x="562" y="303"/>
                                  <a:pt x="653" y="303"/>
                                </a:cubicBezTo>
                                <a:cubicBezTo>
                                  <a:pt x="764" y="303"/>
                                  <a:pt x="845" y="338"/>
                                  <a:pt x="901" y="411"/>
                                </a:cubicBezTo>
                                <a:cubicBezTo>
                                  <a:pt x="908" y="420"/>
                                  <a:pt x="920" y="426"/>
                                  <a:pt x="932" y="426"/>
                                </a:cubicBezTo>
                                <a:cubicBezTo>
                                  <a:pt x="941" y="426"/>
                                  <a:pt x="950" y="423"/>
                                  <a:pt x="956" y="417"/>
                                </a:cubicBezTo>
                                <a:cubicBezTo>
                                  <a:pt x="965" y="411"/>
                                  <a:pt x="968" y="402"/>
                                  <a:pt x="971" y="392"/>
                                </a:cubicBezTo>
                                <a:cubicBezTo>
                                  <a:pt x="971" y="391"/>
                                  <a:pt x="971" y="391"/>
                                  <a:pt x="971" y="391"/>
                                </a:cubicBezTo>
                                <a:cubicBezTo>
                                  <a:pt x="971" y="389"/>
                                  <a:pt x="971" y="389"/>
                                  <a:pt x="971" y="389"/>
                                </a:cubicBezTo>
                                <a:cubicBezTo>
                                  <a:pt x="971" y="381"/>
                                  <a:pt x="968" y="372"/>
                                  <a:pt x="963" y="364"/>
                                </a:cubicBezTo>
                                <a:cubicBezTo>
                                  <a:pt x="962" y="363"/>
                                  <a:pt x="962" y="363"/>
                                  <a:pt x="962" y="363"/>
                                </a:cubicBezTo>
                                <a:cubicBezTo>
                                  <a:pt x="894" y="272"/>
                                  <a:pt x="786" y="224"/>
                                  <a:pt x="653" y="224"/>
                                </a:cubicBezTo>
                                <a:cubicBezTo>
                                  <a:pt x="444" y="224"/>
                                  <a:pt x="306" y="339"/>
                                  <a:pt x="264" y="547"/>
                                </a:cubicBezTo>
                                <a:cubicBezTo>
                                  <a:pt x="263" y="555"/>
                                  <a:pt x="255" y="561"/>
                                  <a:pt x="248" y="561"/>
                                </a:cubicBezTo>
                                <a:cubicBezTo>
                                  <a:pt x="205" y="561"/>
                                  <a:pt x="205" y="561"/>
                                  <a:pt x="205" y="561"/>
                                </a:cubicBezTo>
                                <a:cubicBezTo>
                                  <a:pt x="196" y="561"/>
                                  <a:pt x="189" y="553"/>
                                  <a:pt x="189" y="543"/>
                                </a:cubicBezTo>
                                <a:cubicBezTo>
                                  <a:pt x="189" y="384"/>
                                  <a:pt x="226" y="269"/>
                                  <a:pt x="303" y="193"/>
                                </a:cubicBezTo>
                                <a:cubicBezTo>
                                  <a:pt x="379" y="116"/>
                                  <a:pt x="494" y="79"/>
                                  <a:pt x="653" y="79"/>
                                </a:cubicBezTo>
                                <a:cubicBezTo>
                                  <a:pt x="812" y="79"/>
                                  <a:pt x="926" y="116"/>
                                  <a:pt x="1003" y="193"/>
                                </a:cubicBezTo>
                                <a:cubicBezTo>
                                  <a:pt x="1079" y="269"/>
                                  <a:pt x="1117" y="384"/>
                                  <a:pt x="1117" y="543"/>
                                </a:cubicBezTo>
                                <a:cubicBezTo>
                                  <a:pt x="1117" y="553"/>
                                  <a:pt x="1109" y="561"/>
                                  <a:pt x="1100" y="561"/>
                                </a:cubicBezTo>
                                <a:cubicBezTo>
                                  <a:pt x="1077" y="561"/>
                                  <a:pt x="1077" y="561"/>
                                  <a:pt x="1077" y="561"/>
                                </a:cubicBezTo>
                                <a:cubicBezTo>
                                  <a:pt x="1011" y="559"/>
                                  <a:pt x="1011" y="559"/>
                                  <a:pt x="1011" y="559"/>
                                </a:cubicBezTo>
                                <a:cubicBezTo>
                                  <a:pt x="1007" y="559"/>
                                  <a:pt x="1005" y="560"/>
                                  <a:pt x="1003" y="562"/>
                                </a:cubicBezTo>
                                <a:cubicBezTo>
                                  <a:pt x="994" y="562"/>
                                  <a:pt x="987" y="567"/>
                                  <a:pt x="981" y="573"/>
                                </a:cubicBezTo>
                                <a:cubicBezTo>
                                  <a:pt x="974" y="582"/>
                                  <a:pt x="970" y="593"/>
                                  <a:pt x="972" y="604"/>
                                </a:cubicBezTo>
                                <a:cubicBezTo>
                                  <a:pt x="976" y="631"/>
                                  <a:pt x="978" y="662"/>
                                  <a:pt x="978" y="694"/>
                                </a:cubicBezTo>
                                <a:cubicBezTo>
                                  <a:pt x="978" y="774"/>
                                  <a:pt x="966" y="849"/>
                                  <a:pt x="940" y="923"/>
                                </a:cubicBezTo>
                                <a:cubicBezTo>
                                  <a:pt x="937" y="933"/>
                                  <a:pt x="940" y="942"/>
                                  <a:pt x="942" y="950"/>
                                </a:cubicBezTo>
                                <a:cubicBezTo>
                                  <a:pt x="943" y="951"/>
                                  <a:pt x="943" y="951"/>
                                  <a:pt x="943" y="951"/>
                                </a:cubicBezTo>
                                <a:cubicBezTo>
                                  <a:pt x="947" y="960"/>
                                  <a:pt x="953" y="968"/>
                                  <a:pt x="967" y="972"/>
                                </a:cubicBezTo>
                                <a:cubicBezTo>
                                  <a:pt x="969" y="972"/>
                                  <a:pt x="969" y="972"/>
                                  <a:pt x="969" y="972"/>
                                </a:cubicBezTo>
                                <a:cubicBezTo>
                                  <a:pt x="970" y="972"/>
                                  <a:pt x="970" y="972"/>
                                  <a:pt x="970" y="972"/>
                                </a:cubicBezTo>
                                <a:cubicBezTo>
                                  <a:pt x="972" y="974"/>
                                  <a:pt x="972" y="974"/>
                                  <a:pt x="972" y="974"/>
                                </a:cubicBezTo>
                                <a:cubicBezTo>
                                  <a:pt x="1100" y="974"/>
                                  <a:pt x="1100" y="974"/>
                                  <a:pt x="1100" y="974"/>
                                </a:cubicBezTo>
                                <a:cubicBezTo>
                                  <a:pt x="1109" y="974"/>
                                  <a:pt x="1117" y="982"/>
                                  <a:pt x="1117" y="991"/>
                                </a:cubicBezTo>
                                <a:cubicBezTo>
                                  <a:pt x="1117" y="1032"/>
                                  <a:pt x="1085" y="1065"/>
                                  <a:pt x="1045" y="1065"/>
                                </a:cubicBezTo>
                                <a:cubicBezTo>
                                  <a:pt x="821" y="1065"/>
                                  <a:pt x="821" y="1065"/>
                                  <a:pt x="821" y="1065"/>
                                </a:cubicBezTo>
                                <a:cubicBezTo>
                                  <a:pt x="810" y="1065"/>
                                  <a:pt x="802" y="1057"/>
                                  <a:pt x="802" y="1046"/>
                                </a:cubicBezTo>
                                <a:cubicBezTo>
                                  <a:pt x="802" y="991"/>
                                  <a:pt x="802" y="991"/>
                                  <a:pt x="802" y="991"/>
                                </a:cubicBezTo>
                                <a:cubicBezTo>
                                  <a:pt x="802" y="969"/>
                                  <a:pt x="786" y="952"/>
                                  <a:pt x="763" y="952"/>
                                </a:cubicBezTo>
                                <a:cubicBezTo>
                                  <a:pt x="743" y="952"/>
                                  <a:pt x="727" y="969"/>
                                  <a:pt x="727" y="991"/>
                                </a:cubicBezTo>
                                <a:cubicBezTo>
                                  <a:pt x="727" y="1102"/>
                                  <a:pt x="727" y="1102"/>
                                  <a:pt x="727" y="1102"/>
                                </a:cubicBezTo>
                                <a:cubicBezTo>
                                  <a:pt x="727" y="1124"/>
                                  <a:pt x="743" y="1141"/>
                                  <a:pt x="763" y="1141"/>
                                </a:cubicBezTo>
                                <a:cubicBezTo>
                                  <a:pt x="1045" y="1141"/>
                                  <a:pt x="1045" y="1141"/>
                                  <a:pt x="1045" y="1141"/>
                                </a:cubicBezTo>
                                <a:cubicBezTo>
                                  <a:pt x="1127" y="1141"/>
                                  <a:pt x="1195" y="1074"/>
                                  <a:pt x="1195" y="991"/>
                                </a:cubicBezTo>
                                <a:cubicBezTo>
                                  <a:pt x="1195" y="980"/>
                                  <a:pt x="1195" y="980"/>
                                  <a:pt x="1195" y="980"/>
                                </a:cubicBezTo>
                                <a:cubicBezTo>
                                  <a:pt x="1195" y="974"/>
                                  <a:pt x="1197" y="966"/>
                                  <a:pt x="1206" y="963"/>
                                </a:cubicBezTo>
                                <a:cubicBezTo>
                                  <a:pt x="1266" y="942"/>
                                  <a:pt x="1305" y="887"/>
                                  <a:pt x="1305" y="822"/>
                                </a:cubicBezTo>
                                <a:cubicBezTo>
                                  <a:pt x="1305" y="711"/>
                                  <a:pt x="1305" y="711"/>
                                  <a:pt x="1305" y="711"/>
                                </a:cubicBezTo>
                                <a:cubicBezTo>
                                  <a:pt x="1305" y="646"/>
                                  <a:pt x="1267" y="592"/>
                                  <a:pt x="1204" y="568"/>
                                </a:cubicBezTo>
                                <a:cubicBezTo>
                                  <a:pt x="1200" y="567"/>
                                  <a:pt x="1197" y="565"/>
                                  <a:pt x="1195" y="562"/>
                                </a:cubicBezTo>
                                <a:cubicBezTo>
                                  <a:pt x="1195" y="543"/>
                                  <a:pt x="1195" y="543"/>
                                  <a:pt x="1195" y="543"/>
                                </a:cubicBezTo>
                                <a:cubicBezTo>
                                  <a:pt x="1195" y="366"/>
                                  <a:pt x="1148" y="230"/>
                                  <a:pt x="1057" y="138"/>
                                </a:cubicBezTo>
                                <a:cubicBezTo>
                                  <a:pt x="963" y="47"/>
                                  <a:pt x="827" y="0"/>
                                  <a:pt x="653" y="0"/>
                                </a:cubicBezTo>
                                <a:cubicBezTo>
                                  <a:pt x="478" y="0"/>
                                  <a:pt x="342" y="47"/>
                                  <a:pt x="248" y="138"/>
                                </a:cubicBezTo>
                                <a:cubicBezTo>
                                  <a:pt x="157" y="230"/>
                                  <a:pt x="111" y="366"/>
                                  <a:pt x="111" y="543"/>
                                </a:cubicBezTo>
                                <a:cubicBezTo>
                                  <a:pt x="111" y="562"/>
                                  <a:pt x="111" y="562"/>
                                  <a:pt x="111" y="562"/>
                                </a:cubicBezTo>
                                <a:cubicBezTo>
                                  <a:pt x="108" y="565"/>
                                  <a:pt x="105" y="567"/>
                                  <a:pt x="101" y="569"/>
                                </a:cubicBezTo>
                                <a:cubicBezTo>
                                  <a:pt x="39" y="592"/>
                                  <a:pt x="0" y="646"/>
                                  <a:pt x="0" y="711"/>
                                </a:cubicBezTo>
                                <a:cubicBezTo>
                                  <a:pt x="0" y="822"/>
                                  <a:pt x="0" y="822"/>
                                  <a:pt x="0" y="822"/>
                                </a:cubicBezTo>
                                <a:cubicBezTo>
                                  <a:pt x="0" y="906"/>
                                  <a:pt x="67" y="974"/>
                                  <a:pt x="150" y="974"/>
                                </a:cubicBezTo>
                                <a:close/>
                                <a:moveTo>
                                  <a:pt x="271" y="876"/>
                                </a:moveTo>
                                <a:cubicBezTo>
                                  <a:pt x="272" y="881"/>
                                  <a:pt x="271" y="886"/>
                                  <a:pt x="269" y="890"/>
                                </a:cubicBezTo>
                                <a:cubicBezTo>
                                  <a:pt x="264" y="894"/>
                                  <a:pt x="259" y="896"/>
                                  <a:pt x="254" y="896"/>
                                </a:cubicBezTo>
                                <a:cubicBezTo>
                                  <a:pt x="150" y="896"/>
                                  <a:pt x="150" y="896"/>
                                  <a:pt x="150" y="896"/>
                                </a:cubicBezTo>
                                <a:cubicBezTo>
                                  <a:pt x="109" y="896"/>
                                  <a:pt x="76" y="863"/>
                                  <a:pt x="76" y="822"/>
                                </a:cubicBezTo>
                                <a:cubicBezTo>
                                  <a:pt x="76" y="711"/>
                                  <a:pt x="76" y="711"/>
                                  <a:pt x="76" y="711"/>
                                </a:cubicBezTo>
                                <a:cubicBezTo>
                                  <a:pt x="76" y="671"/>
                                  <a:pt x="109" y="637"/>
                                  <a:pt x="150" y="637"/>
                                </a:cubicBezTo>
                                <a:cubicBezTo>
                                  <a:pt x="235" y="637"/>
                                  <a:pt x="235" y="637"/>
                                  <a:pt x="235" y="637"/>
                                </a:cubicBezTo>
                                <a:cubicBezTo>
                                  <a:pt x="237" y="637"/>
                                  <a:pt x="242" y="639"/>
                                  <a:pt x="248" y="643"/>
                                </a:cubicBezTo>
                                <a:cubicBezTo>
                                  <a:pt x="250" y="647"/>
                                  <a:pt x="251" y="652"/>
                                  <a:pt x="251" y="656"/>
                                </a:cubicBezTo>
                                <a:cubicBezTo>
                                  <a:pt x="251" y="694"/>
                                  <a:pt x="251" y="694"/>
                                  <a:pt x="251" y="694"/>
                                </a:cubicBezTo>
                                <a:cubicBezTo>
                                  <a:pt x="251" y="754"/>
                                  <a:pt x="258" y="816"/>
                                  <a:pt x="271" y="876"/>
                                </a:cubicBezTo>
                                <a:close/>
                                <a:moveTo>
                                  <a:pt x="1070" y="637"/>
                                </a:moveTo>
                                <a:cubicBezTo>
                                  <a:pt x="1156" y="637"/>
                                  <a:pt x="1156" y="637"/>
                                  <a:pt x="1156" y="637"/>
                                </a:cubicBezTo>
                                <a:cubicBezTo>
                                  <a:pt x="1196" y="637"/>
                                  <a:pt x="1229" y="671"/>
                                  <a:pt x="1229" y="711"/>
                                </a:cubicBezTo>
                                <a:cubicBezTo>
                                  <a:pt x="1229" y="822"/>
                                  <a:pt x="1229" y="822"/>
                                  <a:pt x="1229" y="822"/>
                                </a:cubicBezTo>
                                <a:cubicBezTo>
                                  <a:pt x="1229" y="863"/>
                                  <a:pt x="1196" y="896"/>
                                  <a:pt x="1156" y="896"/>
                                </a:cubicBezTo>
                                <a:cubicBezTo>
                                  <a:pt x="1051" y="896"/>
                                  <a:pt x="1051" y="896"/>
                                  <a:pt x="1051" y="896"/>
                                </a:cubicBezTo>
                                <a:cubicBezTo>
                                  <a:pt x="1046" y="896"/>
                                  <a:pt x="1041" y="894"/>
                                  <a:pt x="1037" y="890"/>
                                </a:cubicBezTo>
                                <a:cubicBezTo>
                                  <a:pt x="1034" y="886"/>
                                  <a:pt x="1033" y="881"/>
                                  <a:pt x="1035" y="876"/>
                                </a:cubicBezTo>
                                <a:cubicBezTo>
                                  <a:pt x="1047" y="816"/>
                                  <a:pt x="1054" y="755"/>
                                  <a:pt x="1054" y="694"/>
                                </a:cubicBezTo>
                                <a:cubicBezTo>
                                  <a:pt x="1054" y="656"/>
                                  <a:pt x="1054" y="656"/>
                                  <a:pt x="1054" y="656"/>
                                </a:cubicBezTo>
                                <a:cubicBezTo>
                                  <a:pt x="1054" y="652"/>
                                  <a:pt x="1055" y="647"/>
                                  <a:pt x="1057" y="643"/>
                                </a:cubicBezTo>
                                <a:cubicBezTo>
                                  <a:pt x="1063" y="639"/>
                                  <a:pt x="1068" y="637"/>
                                  <a:pt x="1070" y="6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D1EEB" id="Group 68" o:spid="_x0000_s1026" style="position:absolute;margin-left:43.2pt;margin-top:258.3pt;width:47.7pt;height:47.85pt;z-index:251730943;mso-position-horizontal-relative:page;mso-position-vertical-relative:page" coordsize="473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">
                <v:shape id="Freeform 69" o:spid="_x0000_s1027" style="position:absolute;top:348;width:473;height:126;visibility:visible;mso-wrap-style:square;v-text-anchor:top" coordsize="1755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KxcIA&#10;AADcAAAADwAAAGRycy9kb3ducmV2LnhtbERPS4vCMBC+C/6HMIIXWVNFxK1GEUEU9OD6uA/N2Bab&#10;SW1iW/+9WVjY23x8z1msWlOImiqXW1YwGkYgiBOrc04VXC/brxkI55E1FpZJwZscrJbdzgJjbRv+&#10;ofrsUxFC2MWoIPO+jKV0SUYG3dCWxIG728qgD7BKpa6wCeGmkOMomkqDOYeGDEvaZJQ8zi+jIH80&#10;m9thVt7Nsf0+HXa7Z+0GT6X6vXY9B+Gp9f/iP/deh/njCfw+Ey6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MrFwgAAANwAAAAPAAAAAAAAAAAAAAAAAJgCAABkcnMvZG93&#10;bnJldi54bWxQSwUGAAAAAAQABAD1AAAAhwMAAAAA&#10;" path="m1755,419c1722,237,1637,128,1528,128v-23,,-23,,-23,c1402,128,1327,128,1250,15v-2,-1,-2,-1,-2,-1c1241,7,1232,,1217,v-5,,-15,,-22,7c1186,13,1181,21,1179,31v-1,10,1,21,7,29c1279,195,1389,206,1486,206v42,,42,,42,c1584,206,1632,264,1663,369v,2,,2,,2c1664,373,1666,376,1660,384v,1,,1,,1c1658,388,1653,391,1646,391v-1536,,-1536,,-1536,c102,391,97,388,96,385v-1,-1,-1,-1,-1,-1c89,376,91,373,92,371v1,-2,1,-2,1,-2c124,264,171,206,227,206v43,,43,,43,c373,206,483,195,578,60v6,-9,8,-20,6,-30c582,20,577,12,569,7,562,,552,,547,,533,,521,6,514,15,440,120,365,128,265,128v-38,,-38,,-38,c118,128,34,237,,419v,13,,13,,13c,434,,439,3,443v1,2,1,3,2,5c6,448,6,449,6,450v,1,,1,,1c17,462,17,462,17,462v2,,2,,2,c20,463,22,464,24,464v,5,,5,,5c1732,469,1732,469,1732,469v,-5,,-5,,-5c1736,463,1739,461,1742,458v2,-1,3,-3,3,-3c1749,451,1749,451,1749,451v,-1,,-1,,-1c1749,449,1750,448,1750,448v1,-2,2,-3,2,-5c1755,439,1755,434,1755,432v,-11,,-11,,-11l1755,419xe" filled="f" stroked="f">
                  <v:path arrowok="t" o:connecttype="custom" o:connectlocs="473,113;412,34;406,34;337,4;336,4;328,0;322,2;318,8;320,16;401,55;412,55;448,99;448,100;447,103;447,103;444,105;30,105;26,103;26,103;25,100;25,99;61,55;73,55;156,16;157,8;153,2;147,0;139,4;71,34;61,34;0,113;0,116;1,119;1,120;2,121;2,121;5,124;5,124;6,125;6,126;467,126;467,125;469,123;470,122;471,121;471,121;472,120;472,119;473,116;473,113;473,113" o:connectangles="0,0,0,0,0,0,0,0,0,0,0,0,0,0,0,0,0,0,0,0,0,0,0,0,0,0,0,0,0,0,0,0,0,0,0,0,0,0,0,0,0,0,0,0,0,0,0,0,0,0,0"/>
                </v:shape>
                <v:shape id="Freeform 70" o:spid="_x0000_s1028" style="position:absolute;left:60;width:352;height:353;visibility:visible;mso-wrap-style:square;v-text-anchor:top" coordsize="1305,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XsMMA&#10;AADcAAAADwAAAGRycy9kb3ducmV2LnhtbERP24rCMBB9X/Afwgi+rakuXqhGWZYVRBS8oa9DM7bF&#10;ZlKbqNWv3wgLvs3hXGc8rU0hblS53LKCTjsCQZxYnXOqYL+bfQ5BOI+ssbBMCh7kYDppfIwx1vbO&#10;G7ptfSpCCLsYFWTel7GULsnIoGvbkjhwJ1sZ9AFWqdQV3kO4KWQ3ivrSYM6hIcOSfjJKzturUbB+&#10;2s3qeFwlg9PX4bn4XV5m/cNFqVaz/h6B8FT7t/jfPddhfrcHr2fCBXL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wXsMMAAADcAAAADwAAAAAAAAAAAAAAAACYAgAAZHJzL2Rv&#10;d25yZXYueG1sUEsFBgAAAAAEAAQA9QAAAIgDAAAAAA==&#10;" path="m150,974v150,,150,,150,c301,975,301,975,301,976v1,1,2,2,3,4c379,1174,522,1309,653,1309v20,,42,-3,67,-11c730,1295,738,1289,743,1280v5,-9,7,-20,4,-30c746,1249,746,1249,746,1249v-6,-15,-21,-26,-36,-26c706,1223,701,1223,697,1226v-15,3,-31,5,-44,5c523,1231,327,1017,327,694v,-146,36,-253,107,-318c488,327,562,303,653,303v111,,192,35,248,108c908,420,920,426,932,426v9,,18,-3,24,-9c965,411,968,402,971,392v,-1,,-1,,-1c971,389,971,389,971,389v,-8,-3,-17,-8,-25c962,363,962,363,962,363,894,272,786,224,653,224,444,224,306,339,264,547v-1,8,-9,14,-16,14c205,561,205,561,205,561v-9,,-16,-8,-16,-18c189,384,226,269,303,193,379,116,494,79,653,79v159,,273,37,350,114c1079,269,1117,384,1117,543v,10,-8,18,-17,18c1077,561,1077,561,1077,561v-66,-2,-66,-2,-66,-2c1007,559,1005,560,1003,562v-9,,-16,5,-22,11c974,582,970,593,972,604v4,27,6,58,6,90c978,774,966,849,940,923v-3,10,,19,2,27c943,951,943,951,943,951v4,9,10,17,24,21c969,972,969,972,969,972v1,,1,,1,c972,974,972,974,972,974v128,,128,,128,c1109,974,1117,982,1117,991v,41,-32,74,-72,74c821,1065,821,1065,821,1065v-11,,-19,-8,-19,-19c802,991,802,991,802,991v,-22,-16,-39,-39,-39c743,952,727,969,727,991v,111,,111,,111c727,1124,743,1141,763,1141v282,,282,,282,c1127,1141,1195,1074,1195,991v,-11,,-11,,-11c1195,974,1197,966,1206,963v60,-21,99,-76,99,-141c1305,711,1305,711,1305,711v,-65,-38,-119,-101,-143c1200,567,1197,565,1195,562v,-19,,-19,,-19c1195,366,1148,230,1057,138,963,47,827,,653,,478,,342,47,248,138,157,230,111,366,111,543v,19,,19,,19c108,565,105,567,101,569,39,592,,646,,711,,822,,822,,822v,84,67,152,150,152xm271,876v1,5,,10,-2,14c264,894,259,896,254,896v-104,,-104,,-104,c109,896,76,863,76,822v,-111,,-111,,-111c76,671,109,637,150,637v85,,85,,85,c237,637,242,639,248,643v2,4,3,9,3,13c251,694,251,694,251,694v,60,7,122,20,182xm1070,637v86,,86,,86,c1196,637,1229,671,1229,711v,111,,111,,111c1229,863,1196,896,1156,896v-105,,-105,,-105,c1046,896,1041,894,1037,890v-3,-4,-4,-9,-2,-14c1047,816,1054,755,1054,694v,-38,,-38,,-38c1054,652,1055,647,1057,643v6,-4,11,-6,13,-6xe" filled="f" stroked="f">
                  <v:path arrowok="t" o:connecttype="custom" o:connectlocs="81,263;82,264;194,350;201,337;192,330;176,332;117,101;243,111;258,112;262,105;260,98;176,60;67,151;51,146;176,21;301,146;291,151;271,152;262,163;254,249;254,256;261,262;262,263;301,267;221,287;216,267;196,267;206,308;322,267;325,260;352,192;322,152;285,37;67,37;30,152;0,192;40,263;73,240;40,242;20,192;63,172;68,177;73,236;312,172;332,222;283,242;279,236;284,177;289,172" o:connectangles="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:rsidR="007D33A8" w:rsidRDefault="007D33A8" w:rsidP="00DA024C">
      <w:pPr>
        <w:rPr>
          <w:lang w:val="en-GB"/>
        </w:rPr>
      </w:pPr>
    </w:p>
    <w:p w:rsidR="007D33A8" w:rsidRDefault="007D33A8" w:rsidP="00DA024C">
      <w:pPr>
        <w:rPr>
          <w:lang w:val="en-GB"/>
        </w:rPr>
      </w:pPr>
      <w:r>
        <w:rPr>
          <w:lang w:val="en-GB"/>
        </w:rPr>
        <w:br/>
      </w:r>
    </w:p>
    <w:p w:rsidR="007D33A8" w:rsidRPr="00CB50C2" w:rsidRDefault="007D33A8" w:rsidP="00DA024C">
      <w:pPr>
        <w:rPr>
          <w:lang w:val="en-GB"/>
        </w:rPr>
      </w:pPr>
    </w:p>
    <w:tbl>
      <w:tblPr>
        <w:tblStyle w:val="AthlonTable1"/>
        <w:tblW w:w="10474" w:type="dxa"/>
        <w:tblInd w:w="-126" w:type="dxa"/>
        <w:tblLook w:val="04A0" w:firstRow="1" w:lastRow="0" w:firstColumn="1" w:lastColumn="0" w:noHBand="0" w:noVBand="1"/>
      </w:tblPr>
      <w:tblGrid>
        <w:gridCol w:w="5223"/>
        <w:gridCol w:w="5251"/>
      </w:tblGrid>
      <w:tr w:rsidR="00AE6488" w:rsidTr="00D87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AE6488" w:rsidRPr="0014343A" w:rsidRDefault="007536B9" w:rsidP="00543B67">
            <w:pPr>
              <w:rPr>
                <w:sz w:val="22"/>
              </w:rPr>
            </w:pPr>
            <w:r w:rsidRPr="0014343A">
              <w:rPr>
                <w:sz w:val="22"/>
              </w:rPr>
              <w:t>Najczęściej poruszane kwestie</w:t>
            </w:r>
          </w:p>
        </w:tc>
        <w:tc>
          <w:tcPr>
            <w:tcW w:w="5251" w:type="dxa"/>
          </w:tcPr>
          <w:p w:rsidR="00AE6488" w:rsidRPr="0014343A" w:rsidRDefault="00EB57A4" w:rsidP="00543B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14343A">
              <w:rPr>
                <w:sz w:val="22"/>
              </w:rPr>
              <w:t xml:space="preserve">Kontakt </w:t>
            </w:r>
          </w:p>
        </w:tc>
      </w:tr>
      <w:tr w:rsidR="00AE6488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AE6488" w:rsidRDefault="00B60179" w:rsidP="00543B67">
            <w:r>
              <w:t>I</w:t>
            </w:r>
            <w:r w:rsidR="00E70624" w:rsidRPr="00E70624">
              <w:t>nfolini</w:t>
            </w:r>
            <w:r w:rsidR="00A05239">
              <w:t>a</w:t>
            </w:r>
            <w:r w:rsidR="00E70624" w:rsidRPr="00E70624">
              <w:t xml:space="preserve"> </w:t>
            </w:r>
            <w:proofErr w:type="spellStart"/>
            <w:r w:rsidR="00E70624" w:rsidRPr="00E70624">
              <w:t>Athlon</w:t>
            </w:r>
            <w:proofErr w:type="spellEnd"/>
            <w:r w:rsidR="00E70624" w:rsidRPr="00E70624">
              <w:t xml:space="preserve"> Assistance</w:t>
            </w:r>
          </w:p>
        </w:tc>
        <w:tc>
          <w:tcPr>
            <w:tcW w:w="5251" w:type="dxa"/>
          </w:tcPr>
          <w:p w:rsidR="00AE6488" w:rsidRDefault="00B60179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Czynna 2</w:t>
            </w:r>
            <w:r w:rsidR="00A0061B">
              <w:t>4</w:t>
            </w:r>
            <w:r>
              <w:t xml:space="preserve">/7. Telefon: </w:t>
            </w:r>
            <w:r w:rsidR="003C11B9" w:rsidRPr="003C11B9">
              <w:rPr>
                <w:b/>
              </w:rPr>
              <w:t>+</w:t>
            </w:r>
            <w:r w:rsidR="003C11B9" w:rsidRPr="003C11B9">
              <w:rPr>
                <w:b/>
                <w:color w:val="1F497D"/>
              </w:rPr>
              <w:t>22 423 55 11</w:t>
            </w:r>
          </w:p>
        </w:tc>
      </w:tr>
      <w:tr w:rsidR="00AE6488" w:rsidRP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AE6488" w:rsidRDefault="00D45A6A" w:rsidP="00543B67">
            <w:r>
              <w:t>Zgubi</w:t>
            </w:r>
            <w:r w:rsidR="007D1487">
              <w:t>ona</w:t>
            </w:r>
            <w:r>
              <w:t xml:space="preserve"> kart</w:t>
            </w:r>
            <w:r w:rsidR="007D1487">
              <w:t>a</w:t>
            </w:r>
            <w:r>
              <w:t xml:space="preserve"> paliwow</w:t>
            </w:r>
            <w:r w:rsidR="007D1487">
              <w:t>a</w:t>
            </w:r>
          </w:p>
        </w:tc>
        <w:tc>
          <w:tcPr>
            <w:tcW w:w="5251" w:type="dxa"/>
          </w:tcPr>
          <w:p w:rsidR="00AE6488" w:rsidRDefault="00AE6488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D232A" w:rsidRPr="00DA024C" w:rsidRDefault="003C11B9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Napisz wiadomość na</w:t>
            </w:r>
            <w:r w:rsidR="001D232A" w:rsidRPr="00DA024C">
              <w:t xml:space="preserve"> </w:t>
            </w:r>
            <w:hyperlink r:id="rId13" w:history="1">
              <w:r w:rsidRPr="003C11B9">
                <w:rPr>
                  <w:rStyle w:val="Hyperlink"/>
                  <w:b/>
                </w:rPr>
                <w:t>wydania.poland@athlon.com</w:t>
              </w:r>
            </w:hyperlink>
            <w:bookmarkStart w:id="0" w:name="_GoBack"/>
            <w:bookmarkEnd w:id="0"/>
          </w:p>
        </w:tc>
      </w:tr>
      <w:tr w:rsidR="00AE6488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AE6488" w:rsidRPr="00826F1D" w:rsidRDefault="00826F1D" w:rsidP="00543B67">
            <w:pPr>
              <w:rPr>
                <w:b w:val="0"/>
              </w:rPr>
            </w:pPr>
            <w:r>
              <w:t>K</w:t>
            </w:r>
            <w:r w:rsidR="00A0061B">
              <w:t>oszt</w:t>
            </w:r>
            <w:r>
              <w:t>y</w:t>
            </w:r>
            <w:r w:rsidR="00A0061B">
              <w:t xml:space="preserve"> napraw i </w:t>
            </w:r>
            <w:r>
              <w:t>serwisu</w:t>
            </w:r>
          </w:p>
        </w:tc>
        <w:tc>
          <w:tcPr>
            <w:tcW w:w="5251" w:type="dxa"/>
          </w:tcPr>
          <w:p w:rsidR="00AE6488" w:rsidRDefault="00A0061B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hyperlink r:id="rId14" w:history="1">
              <w:r w:rsidR="00782B2A" w:rsidRPr="00C65E54">
                <w:rPr>
                  <w:rStyle w:val="Hyperlink"/>
                  <w:b/>
                </w:rPr>
                <w:t>serwis.poland@athlon.com</w:t>
              </w:r>
            </w:hyperlink>
            <w:r w:rsidR="00782B2A">
              <w:t xml:space="preserve"> </w:t>
            </w:r>
          </w:p>
        </w:tc>
      </w:tr>
      <w:tr w:rsidR="00AE6488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AE6488" w:rsidRDefault="00A0061B" w:rsidP="00CC016C">
            <w:pPr>
              <w:spacing w:line="240" w:lineRule="auto"/>
            </w:pPr>
            <w:r>
              <w:t xml:space="preserve">Zmiany podmiotowe ubezpieczenia </w:t>
            </w:r>
            <w:r w:rsidR="00782B2A">
              <w:br/>
            </w:r>
            <w:r>
              <w:t>samochodowego</w:t>
            </w:r>
          </w:p>
        </w:tc>
        <w:tc>
          <w:tcPr>
            <w:tcW w:w="5251" w:type="dxa"/>
          </w:tcPr>
          <w:p w:rsidR="00AE6488" w:rsidRDefault="00A0061B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r w:rsidR="00C65E54">
              <w:br/>
            </w:r>
            <w:hyperlink r:id="rId15" w:history="1">
              <w:r w:rsidR="00782B2A" w:rsidRPr="00C65E54">
                <w:rPr>
                  <w:rStyle w:val="Hyperlink"/>
                  <w:b/>
                </w:rPr>
                <w:t>ubezpieczenia.poland@athlon.com</w:t>
              </w:r>
            </w:hyperlink>
            <w:r w:rsidR="00782B2A">
              <w:t xml:space="preserve"> </w:t>
            </w:r>
          </w:p>
        </w:tc>
      </w:tr>
      <w:tr w:rsidR="00AE6488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AE6488" w:rsidRDefault="00A05239" w:rsidP="00543B67">
            <w:r>
              <w:t xml:space="preserve">Korzystanie z </w:t>
            </w:r>
            <w:proofErr w:type="spellStart"/>
            <w:r>
              <w:t>Athlon</w:t>
            </w:r>
            <w:proofErr w:type="spellEnd"/>
            <w:r>
              <w:t xml:space="preserve"> poza granicami kraju</w:t>
            </w:r>
          </w:p>
        </w:tc>
        <w:tc>
          <w:tcPr>
            <w:tcW w:w="5251" w:type="dxa"/>
          </w:tcPr>
          <w:p w:rsidR="00AE6488" w:rsidRDefault="007B4852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Dowiedź się więcej dzwoniąc: </w:t>
            </w:r>
            <w:r w:rsidRPr="00C65E54">
              <w:rPr>
                <w:b/>
              </w:rPr>
              <w:t>+48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22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423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55</w:t>
            </w:r>
            <w:r w:rsidR="00782B2A" w:rsidRPr="00C65E54">
              <w:rPr>
                <w:b/>
              </w:rPr>
              <w:t> </w:t>
            </w:r>
            <w:r w:rsidR="00AC4A9E" w:rsidRPr="00C65E54">
              <w:rPr>
                <w:b/>
              </w:rPr>
              <w:t>22</w:t>
            </w:r>
          </w:p>
        </w:tc>
      </w:tr>
      <w:tr w:rsidR="00AE6488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AE6488" w:rsidRDefault="00A05239" w:rsidP="00543B67">
            <w:r>
              <w:t>Czas korzystania z samochodu zastępczego</w:t>
            </w:r>
          </w:p>
        </w:tc>
        <w:tc>
          <w:tcPr>
            <w:tcW w:w="5251" w:type="dxa"/>
          </w:tcPr>
          <w:p w:rsidR="00AE6488" w:rsidRDefault="007B4852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Dowiedź się więcej dzwoniąc: </w:t>
            </w:r>
            <w:r w:rsidRPr="00C65E54">
              <w:rPr>
                <w:b/>
              </w:rPr>
              <w:t>+48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22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423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55</w:t>
            </w:r>
            <w:r w:rsidR="00782B2A" w:rsidRPr="00C65E54">
              <w:rPr>
                <w:b/>
              </w:rPr>
              <w:t> </w:t>
            </w:r>
            <w:r w:rsidR="00AC4A9E" w:rsidRPr="00C65E54">
              <w:rPr>
                <w:b/>
              </w:rPr>
              <w:t>22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Default="00A05239" w:rsidP="00543B67">
            <w:r>
              <w:t>Zgłoszenie szkody komunikacyjnej</w:t>
            </w:r>
          </w:p>
        </w:tc>
        <w:tc>
          <w:tcPr>
            <w:tcW w:w="5251" w:type="dxa"/>
          </w:tcPr>
          <w:p w:rsidR="00DA024C" w:rsidRDefault="00A05239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hyperlink r:id="rId16" w:history="1">
              <w:r w:rsidR="00782B2A" w:rsidRPr="00C65E54">
                <w:rPr>
                  <w:rStyle w:val="Hyperlink"/>
                  <w:b/>
                </w:rPr>
                <w:t>szkody.poland@athlon.com</w:t>
              </w:r>
            </w:hyperlink>
            <w:r w:rsidR="00782B2A">
              <w:t xml:space="preserve"> </w:t>
            </w:r>
          </w:p>
        </w:tc>
      </w:tr>
      <w:tr w:rsidR="00DA024C" w:rsidRPr="003C11B9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Default="00A05239" w:rsidP="00543B67">
            <w:r>
              <w:t>Okresowa wymiana opon</w:t>
            </w:r>
          </w:p>
        </w:tc>
        <w:tc>
          <w:tcPr>
            <w:tcW w:w="5251" w:type="dxa"/>
          </w:tcPr>
          <w:p w:rsidR="00DA024C" w:rsidRPr="00930F1F" w:rsidRDefault="00A05239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930F1F">
              <w:rPr>
                <w:lang w:val="en-US"/>
              </w:rPr>
              <w:t>Zgłoś</w:t>
            </w:r>
            <w:proofErr w:type="spellEnd"/>
            <w:r w:rsidRPr="00930F1F">
              <w:rPr>
                <w:lang w:val="en-US"/>
              </w:rPr>
              <w:t xml:space="preserve"> to do Drive Service Center: </w:t>
            </w:r>
            <w:r w:rsidR="00930F1F" w:rsidRPr="003C11B9">
              <w:rPr>
                <w:b/>
                <w:lang w:val="en-US"/>
              </w:rPr>
              <w:t>+48 22 423 55 22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Pr="007536B9" w:rsidRDefault="007536B9" w:rsidP="00543B67">
            <w:pPr>
              <w:rPr>
                <w:b w:val="0"/>
              </w:rPr>
            </w:pPr>
            <w:r>
              <w:t>F</w:t>
            </w:r>
            <w:r w:rsidR="00A05239">
              <w:t>aktur</w:t>
            </w:r>
            <w:r w:rsidR="00EE7F41">
              <w:t>y</w:t>
            </w:r>
            <w:r w:rsidR="00A05239">
              <w:t xml:space="preserve"> za wynajem krótkoterminowy</w:t>
            </w:r>
          </w:p>
        </w:tc>
        <w:tc>
          <w:tcPr>
            <w:tcW w:w="5251" w:type="dxa"/>
          </w:tcPr>
          <w:p w:rsidR="00DA024C" w:rsidRDefault="00A05239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hyperlink r:id="rId17" w:history="1">
              <w:r w:rsidR="00782B2A" w:rsidRPr="00C65E54">
                <w:rPr>
                  <w:rStyle w:val="Hyperlink"/>
                  <w:b/>
                </w:rPr>
                <w:t>rental.poland@athlon.com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Default="00A05239" w:rsidP="00543B67">
            <w:r>
              <w:t>Opcje po upływie czasu leasingowego</w:t>
            </w:r>
          </w:p>
        </w:tc>
        <w:tc>
          <w:tcPr>
            <w:tcW w:w="5251" w:type="dxa"/>
          </w:tcPr>
          <w:p w:rsidR="00DA024C" w:rsidRDefault="007B4852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Dowiedź się więcej dzwoniąc: </w:t>
            </w:r>
            <w:r w:rsidRPr="00C65E54">
              <w:rPr>
                <w:b/>
              </w:rPr>
              <w:t>+48 22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423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55</w:t>
            </w:r>
            <w:r w:rsidR="00782B2A" w:rsidRPr="00C65E54">
              <w:rPr>
                <w:b/>
              </w:rPr>
              <w:t> </w:t>
            </w:r>
            <w:r w:rsidR="00AC4A9E" w:rsidRPr="00C65E54">
              <w:rPr>
                <w:b/>
              </w:rPr>
              <w:t>22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Default="00A05239" w:rsidP="00543B67">
            <w:r>
              <w:t>Zgłoszenie problemu z fakturami</w:t>
            </w:r>
          </w:p>
        </w:tc>
        <w:tc>
          <w:tcPr>
            <w:tcW w:w="5251" w:type="dxa"/>
          </w:tcPr>
          <w:p w:rsidR="00DA024C" w:rsidRDefault="00A05239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wiadomość: </w:t>
            </w:r>
            <w:hyperlink r:id="rId18" w:history="1">
              <w:r w:rsidR="00782B2A" w:rsidRPr="00C65E54">
                <w:rPr>
                  <w:rStyle w:val="Hyperlink"/>
                  <w:b/>
                </w:rPr>
                <w:t>ksiegowosc.poland@athlon.com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Default="007B4852" w:rsidP="00543B67">
            <w:r>
              <w:t xml:space="preserve">Współpraca i nowe oferty </w:t>
            </w:r>
          </w:p>
        </w:tc>
        <w:tc>
          <w:tcPr>
            <w:tcW w:w="5251" w:type="dxa"/>
          </w:tcPr>
          <w:p w:rsidR="00DA024C" w:rsidRDefault="007B4852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hyperlink r:id="rId19" w:history="1">
              <w:r w:rsidR="00782B2A" w:rsidRPr="00C65E54">
                <w:rPr>
                  <w:rStyle w:val="Hyperlink"/>
                  <w:b/>
                </w:rPr>
                <w:t>sales.poland@athlon.com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826F1D" w:rsidRDefault="7CE2C065" w:rsidP="007B4852">
            <w:pPr>
              <w:spacing w:after="0"/>
              <w:rPr>
                <w:b w:val="0"/>
              </w:rPr>
            </w:pPr>
            <w:r>
              <w:t xml:space="preserve">Obsługa posprzedażna podmiotu leasingowego, status naprawy pojazdu, wyjaśnienie odnośnie faktur i obciążenia związane z obsługą </w:t>
            </w:r>
          </w:p>
          <w:p w:rsidR="00DA024C" w:rsidRPr="007B4852" w:rsidRDefault="007B4852" w:rsidP="007B4852">
            <w:pPr>
              <w:spacing w:after="0"/>
              <w:rPr>
                <w:b w:val="0"/>
              </w:rPr>
            </w:pPr>
            <w:proofErr w:type="gramStart"/>
            <w:r>
              <w:t>serwisową</w:t>
            </w:r>
            <w:proofErr w:type="gramEnd"/>
          </w:p>
        </w:tc>
        <w:tc>
          <w:tcPr>
            <w:tcW w:w="5251" w:type="dxa"/>
          </w:tcPr>
          <w:p w:rsidR="00DA024C" w:rsidRDefault="007B4852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r w:rsidR="00C65E54">
              <w:br/>
            </w:r>
            <w:hyperlink r:id="rId20" w:history="1">
              <w:r w:rsidR="00782B2A" w:rsidRPr="00C65E54">
                <w:rPr>
                  <w:rStyle w:val="Hyperlink"/>
                  <w:b/>
                </w:rPr>
                <w:t>serwis.poland@athlon.com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4118DF" w:rsidRDefault="00826F1D" w:rsidP="004118DF">
            <w:pPr>
              <w:spacing w:after="0"/>
              <w:rPr>
                <w:b w:val="0"/>
              </w:rPr>
            </w:pPr>
            <w:r>
              <w:t>U</w:t>
            </w:r>
            <w:r w:rsidR="004118DF">
              <w:t>mow</w:t>
            </w:r>
            <w:r>
              <w:t xml:space="preserve">y </w:t>
            </w:r>
            <w:r w:rsidR="004118DF">
              <w:t>ubezpiecz</w:t>
            </w:r>
            <w:r>
              <w:t>eniowe</w:t>
            </w:r>
            <w:r w:rsidR="004118DF">
              <w:t>, zarządzanie obcymi polisami,</w:t>
            </w:r>
            <w:r>
              <w:t xml:space="preserve"> </w:t>
            </w:r>
            <w:r w:rsidR="007536B9">
              <w:t>wyrabianie</w:t>
            </w:r>
            <w:r w:rsidR="004118DF">
              <w:t xml:space="preserve"> zielonej karty, </w:t>
            </w:r>
          </w:p>
          <w:p w:rsidR="00DA024C" w:rsidRDefault="004118DF" w:rsidP="004118DF">
            <w:pPr>
              <w:spacing w:after="0"/>
            </w:pPr>
            <w:proofErr w:type="gramStart"/>
            <w:r>
              <w:t>wycena</w:t>
            </w:r>
            <w:proofErr w:type="gramEnd"/>
            <w:r>
              <w:t xml:space="preserve"> ubezpieczeń poza Unią Europejską i strefą </w:t>
            </w:r>
            <w:proofErr w:type="spellStart"/>
            <w:r>
              <w:t>Schengen</w:t>
            </w:r>
            <w:proofErr w:type="spellEnd"/>
            <w:r>
              <w:t xml:space="preserve"> </w:t>
            </w:r>
          </w:p>
        </w:tc>
        <w:tc>
          <w:tcPr>
            <w:tcW w:w="5251" w:type="dxa"/>
          </w:tcPr>
          <w:p w:rsidR="00DA024C" w:rsidRDefault="004118DF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r w:rsidR="00C65E54">
              <w:br/>
            </w:r>
            <w:hyperlink r:id="rId21" w:history="1">
              <w:r w:rsidR="00782B2A" w:rsidRPr="00C65E54">
                <w:rPr>
                  <w:rStyle w:val="Hyperlink"/>
                  <w:b/>
                </w:rPr>
                <w:t>ubezpiecznia.poland@athlon.com</w:t>
              </w:r>
            </w:hyperlink>
            <w:r w:rsidR="00782B2A">
              <w:t xml:space="preserve"> </w:t>
            </w:r>
          </w:p>
        </w:tc>
      </w:tr>
      <w:tr w:rsidR="00CB50C2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CB50C2" w:rsidRDefault="00CB50C2" w:rsidP="004118DF">
            <w:pPr>
              <w:spacing w:after="0"/>
            </w:pPr>
          </w:p>
        </w:tc>
        <w:tc>
          <w:tcPr>
            <w:tcW w:w="5251" w:type="dxa"/>
          </w:tcPr>
          <w:p w:rsidR="00CB50C2" w:rsidRDefault="00CB50C2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Pr="00826F1D" w:rsidRDefault="00826F1D" w:rsidP="004118DF">
            <w:pPr>
              <w:spacing w:after="0"/>
              <w:rPr>
                <w:b w:val="0"/>
              </w:rPr>
            </w:pPr>
            <w:r>
              <w:lastRenderedPageBreak/>
              <w:t>Szkody</w:t>
            </w:r>
            <w:r w:rsidR="004118DF">
              <w:t xml:space="preserve"> komunikacyjn</w:t>
            </w:r>
            <w:r>
              <w:t>e</w:t>
            </w:r>
            <w:r w:rsidR="004118DF">
              <w:t>, samochód zastępczy, koszty likwidacji szkód komunikacyjnych</w:t>
            </w:r>
          </w:p>
        </w:tc>
        <w:tc>
          <w:tcPr>
            <w:tcW w:w="5251" w:type="dxa"/>
          </w:tcPr>
          <w:p w:rsidR="00DA024C" w:rsidRDefault="004118DF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hyperlink r:id="rId22" w:history="1">
              <w:r w:rsidR="00782B2A" w:rsidRPr="00C65E54">
                <w:rPr>
                  <w:rStyle w:val="Hyperlink"/>
                  <w:b/>
                </w:rPr>
                <w:t>szkody.poland@athlon.com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826F1D" w:rsidRDefault="00826F1D" w:rsidP="004118DF">
            <w:pPr>
              <w:spacing w:after="0"/>
              <w:rPr>
                <w:b w:val="0"/>
              </w:rPr>
            </w:pPr>
            <w:r>
              <w:t>Rozliczenia kontraktowe</w:t>
            </w:r>
            <w:r w:rsidR="004118DF">
              <w:t xml:space="preserve">, propozycje </w:t>
            </w:r>
          </w:p>
          <w:p w:rsidR="004118DF" w:rsidRDefault="004118DF" w:rsidP="004118DF">
            <w:pPr>
              <w:spacing w:after="0"/>
              <w:rPr>
                <w:b w:val="0"/>
              </w:rPr>
            </w:pPr>
            <w:proofErr w:type="gramStart"/>
            <w:r>
              <w:t>rekalkulacji</w:t>
            </w:r>
            <w:proofErr w:type="gramEnd"/>
            <w:r>
              <w:t xml:space="preserve">, aneksy do umów, karty paliwowe, upoważnienia do tankowania, duplikaty kart </w:t>
            </w:r>
          </w:p>
          <w:p w:rsidR="004118DF" w:rsidRDefault="004118DF" w:rsidP="004118DF">
            <w:pPr>
              <w:spacing w:after="0"/>
              <w:rPr>
                <w:b w:val="0"/>
              </w:rPr>
            </w:pPr>
            <w:proofErr w:type="gramStart"/>
            <w:r>
              <w:t>paliwowych</w:t>
            </w:r>
            <w:proofErr w:type="gramEnd"/>
            <w:r>
              <w:t xml:space="preserve">, mandaty i obciążenia z tym </w:t>
            </w:r>
          </w:p>
          <w:p w:rsidR="00DA024C" w:rsidRDefault="004118DF" w:rsidP="004118DF">
            <w:pPr>
              <w:spacing w:after="0"/>
            </w:pPr>
            <w:proofErr w:type="gramStart"/>
            <w:r>
              <w:t>związane</w:t>
            </w:r>
            <w:proofErr w:type="gramEnd"/>
          </w:p>
        </w:tc>
        <w:tc>
          <w:tcPr>
            <w:tcW w:w="5251" w:type="dxa"/>
          </w:tcPr>
          <w:p w:rsidR="00DA024C" w:rsidRDefault="004118DF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hyperlink r:id="rId23" w:history="1">
              <w:r w:rsidR="00782B2A" w:rsidRPr="00C65E54">
                <w:rPr>
                  <w:rStyle w:val="Hyperlink"/>
                  <w:b/>
                </w:rPr>
                <w:t>cm.poland@athlon.com</w:t>
              </w:r>
            </w:hyperlink>
            <w:r w:rsidR="00782B2A" w:rsidRPr="00C65E54">
              <w:rPr>
                <w:b/>
              </w:rPr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Default="004118DF" w:rsidP="00543B67">
            <w:r>
              <w:t>Umowa cesji kontraktu</w:t>
            </w:r>
          </w:p>
        </w:tc>
        <w:tc>
          <w:tcPr>
            <w:tcW w:w="5251" w:type="dxa"/>
          </w:tcPr>
          <w:p w:rsidR="00DA024C" w:rsidRDefault="004118DF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hyperlink r:id="rId24" w:history="1">
              <w:r w:rsidR="00782B2A" w:rsidRPr="00C65E54">
                <w:rPr>
                  <w:rStyle w:val="Hyperlink"/>
                  <w:b/>
                </w:rPr>
                <w:t>cesje.poland@athlon.com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826F1D" w:rsidRDefault="00826F1D" w:rsidP="004118DF">
            <w:pPr>
              <w:spacing w:after="0"/>
              <w:rPr>
                <w:b w:val="0"/>
              </w:rPr>
            </w:pPr>
            <w:r>
              <w:t>Wynajem</w:t>
            </w:r>
            <w:r w:rsidR="004118DF">
              <w:t xml:space="preserve"> </w:t>
            </w:r>
            <w:r>
              <w:t>krótkoterminowy</w:t>
            </w:r>
            <w:r w:rsidR="004118DF">
              <w:t>, um</w:t>
            </w:r>
            <w:r>
              <w:t>owy</w:t>
            </w:r>
            <w:r w:rsidR="004118DF">
              <w:t>, wyd</w:t>
            </w:r>
            <w:r>
              <w:t>ania</w:t>
            </w:r>
            <w:r w:rsidR="004118DF">
              <w:t xml:space="preserve"> </w:t>
            </w:r>
          </w:p>
          <w:p w:rsidR="00DA024C" w:rsidRPr="00826F1D" w:rsidRDefault="004118DF" w:rsidP="004118DF">
            <w:pPr>
              <w:spacing w:after="0"/>
              <w:rPr>
                <w:b w:val="0"/>
              </w:rPr>
            </w:pPr>
            <w:proofErr w:type="gramStart"/>
            <w:r>
              <w:t>lub</w:t>
            </w:r>
            <w:proofErr w:type="gramEnd"/>
            <w:r>
              <w:t xml:space="preserve"> zwrot</w:t>
            </w:r>
            <w:r w:rsidR="00EE7F41">
              <w:t>y</w:t>
            </w:r>
          </w:p>
        </w:tc>
        <w:tc>
          <w:tcPr>
            <w:tcW w:w="5251" w:type="dxa"/>
          </w:tcPr>
          <w:p w:rsidR="00DA024C" w:rsidRDefault="00F37E10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hyperlink r:id="rId25" w:history="1">
              <w:r w:rsidR="00782B2A" w:rsidRPr="00C65E54">
                <w:rPr>
                  <w:rStyle w:val="Hyperlink"/>
                  <w:b/>
                </w:rPr>
                <w:t>rental.poland@athlon.com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Pr="00AC4A9E" w:rsidRDefault="00AC4A9E" w:rsidP="00F37E10">
            <w:pPr>
              <w:spacing w:after="0"/>
              <w:rPr>
                <w:b w:val="0"/>
              </w:rPr>
            </w:pPr>
            <w:r>
              <w:t>W</w:t>
            </w:r>
            <w:r w:rsidR="00F37E10">
              <w:t xml:space="preserve">ymiana uszkodzonych opon </w:t>
            </w:r>
          </w:p>
        </w:tc>
        <w:tc>
          <w:tcPr>
            <w:tcW w:w="5251" w:type="dxa"/>
          </w:tcPr>
          <w:p w:rsidR="00DA024C" w:rsidRDefault="00F37E10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hyperlink r:id="rId26" w:history="1">
              <w:r w:rsidR="00985D1D" w:rsidRPr="00C65E54">
                <w:rPr>
                  <w:rStyle w:val="Hyperlink"/>
                  <w:b/>
                </w:rPr>
                <w:t>tires.poland@athlon.com</w:t>
              </w:r>
            </w:hyperlink>
            <w:r w:rsidR="00985D1D">
              <w:t xml:space="preserve"> </w:t>
            </w:r>
          </w:p>
        </w:tc>
      </w:tr>
      <w:tr w:rsidR="00DA024C" w:rsidRPr="003C11B9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F37E10" w:rsidRDefault="00F37E10" w:rsidP="00F37E10">
            <w:pPr>
              <w:spacing w:after="0"/>
              <w:rPr>
                <w:b w:val="0"/>
              </w:rPr>
            </w:pPr>
            <w:r>
              <w:t xml:space="preserve">Organizacja zwrotu pojazdów po okresie </w:t>
            </w:r>
          </w:p>
          <w:p w:rsidR="00F37E10" w:rsidRDefault="00F37E10" w:rsidP="00F37E10">
            <w:pPr>
              <w:spacing w:after="0"/>
              <w:rPr>
                <w:b w:val="0"/>
              </w:rPr>
            </w:pPr>
            <w:proofErr w:type="gramStart"/>
            <w:r>
              <w:t>leasingowym</w:t>
            </w:r>
            <w:proofErr w:type="gramEnd"/>
            <w:r>
              <w:t xml:space="preserve"> lub sprzedaż pojazdów </w:t>
            </w:r>
          </w:p>
          <w:p w:rsidR="00DA024C" w:rsidRDefault="00F37E10" w:rsidP="00F37E10">
            <w:pPr>
              <w:spacing w:after="0"/>
            </w:pPr>
            <w:proofErr w:type="gramStart"/>
            <w:r>
              <w:t>poleasingowych</w:t>
            </w:r>
            <w:proofErr w:type="gramEnd"/>
          </w:p>
        </w:tc>
        <w:tc>
          <w:tcPr>
            <w:tcW w:w="5251" w:type="dxa"/>
          </w:tcPr>
          <w:p w:rsidR="00DA024C" w:rsidRDefault="00F37E10" w:rsidP="00826F1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Obsługa sprzedaży aut używanych:</w:t>
            </w:r>
          </w:p>
          <w:p w:rsidR="00F37E10" w:rsidRPr="00380C87" w:rsidRDefault="00826F1D" w:rsidP="00826F1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C87">
              <w:t>E-mail</w:t>
            </w:r>
            <w:r w:rsidR="00F37E10" w:rsidRPr="00380C87">
              <w:t>:</w:t>
            </w:r>
            <w:r w:rsidRPr="00380C87">
              <w:t xml:space="preserve"> </w:t>
            </w:r>
            <w:hyperlink r:id="rId27" w:history="1">
              <w:r w:rsidR="00782B2A" w:rsidRPr="00C65E54">
                <w:rPr>
                  <w:rStyle w:val="Hyperlink"/>
                  <w:b/>
                </w:rPr>
                <w:t>remarketing.sales.poland@athlon.com</w:t>
              </w:r>
            </w:hyperlink>
            <w:r w:rsidR="00782B2A" w:rsidRPr="00C65E54">
              <w:rPr>
                <w:b/>
              </w:rPr>
              <w:t xml:space="preserve"> </w:t>
            </w:r>
          </w:p>
          <w:p w:rsidR="00826F1D" w:rsidRPr="00410339" w:rsidRDefault="00826F1D" w:rsidP="00826F1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0339">
              <w:t xml:space="preserve">Telefon: </w:t>
            </w:r>
            <w:r w:rsidRPr="00C65E54">
              <w:rPr>
                <w:b/>
              </w:rPr>
              <w:t>+ 48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532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759</w:t>
            </w:r>
            <w:r w:rsidR="00782B2A" w:rsidRPr="00C65E54">
              <w:rPr>
                <w:b/>
              </w:rPr>
              <w:t> </w:t>
            </w:r>
            <w:r w:rsidRPr="00C65E54">
              <w:rPr>
                <w:b/>
              </w:rPr>
              <w:t>748</w:t>
            </w:r>
          </w:p>
          <w:p w:rsidR="00826F1D" w:rsidRPr="00410339" w:rsidRDefault="00826F1D" w:rsidP="00826F1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26F1D" w:rsidRDefault="00826F1D" w:rsidP="00826F1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6F1D">
              <w:t>Zwroty aut, logistyka, wydania a</w:t>
            </w:r>
            <w:r>
              <w:t>ut:</w:t>
            </w:r>
          </w:p>
          <w:p w:rsidR="00826F1D" w:rsidRDefault="00826F1D" w:rsidP="00826F1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  <w:r w:rsidRPr="00826F1D">
              <w:rPr>
                <w:lang w:val="it-CH"/>
              </w:rPr>
              <w:t xml:space="preserve">E-mail: </w:t>
            </w:r>
            <w:hyperlink r:id="rId28" w:history="1">
              <w:r w:rsidR="00782B2A" w:rsidRPr="00C65E54">
                <w:rPr>
                  <w:rStyle w:val="Hyperlink"/>
                  <w:b/>
                  <w:lang w:val="it-CH"/>
                </w:rPr>
                <w:t>remarketing.admin.poland@athlon.com</w:t>
              </w:r>
            </w:hyperlink>
            <w:r w:rsidR="00782B2A">
              <w:rPr>
                <w:lang w:val="it-CH"/>
              </w:rPr>
              <w:t xml:space="preserve"> </w:t>
            </w:r>
          </w:p>
          <w:p w:rsidR="00826F1D" w:rsidRPr="00826F1D" w:rsidRDefault="00826F1D" w:rsidP="00826F1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  <w:r>
              <w:rPr>
                <w:lang w:val="it-CH"/>
              </w:rPr>
              <w:t xml:space="preserve">Telefon: </w:t>
            </w:r>
            <w:r w:rsidRPr="00C65E54">
              <w:rPr>
                <w:b/>
                <w:lang w:val="it-CH"/>
              </w:rPr>
              <w:t>+48</w:t>
            </w:r>
            <w:r w:rsidR="00782B2A" w:rsidRPr="00C65E54">
              <w:rPr>
                <w:b/>
                <w:lang w:val="it-CH"/>
              </w:rPr>
              <w:t> </w:t>
            </w:r>
            <w:r w:rsidRPr="00C65E54">
              <w:rPr>
                <w:b/>
                <w:lang w:val="it-CH"/>
              </w:rPr>
              <w:t>539</w:t>
            </w:r>
            <w:r w:rsidR="00782B2A" w:rsidRPr="00C65E54">
              <w:rPr>
                <w:b/>
                <w:lang w:val="it-CH"/>
              </w:rPr>
              <w:t> </w:t>
            </w:r>
            <w:r w:rsidRPr="00C65E54">
              <w:rPr>
                <w:b/>
                <w:lang w:val="it-CH"/>
              </w:rPr>
              <w:t>739</w:t>
            </w:r>
            <w:r w:rsidR="00782B2A" w:rsidRPr="00C65E54">
              <w:rPr>
                <w:b/>
                <w:lang w:val="it-CH"/>
              </w:rPr>
              <w:t> </w:t>
            </w:r>
            <w:r w:rsidRPr="00C65E54">
              <w:rPr>
                <w:b/>
                <w:lang w:val="it-CH"/>
              </w:rPr>
              <w:t>859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Default="00F37E10" w:rsidP="00543B67">
            <w:r>
              <w:t xml:space="preserve">Złożenie reklamacji </w:t>
            </w:r>
          </w:p>
        </w:tc>
        <w:tc>
          <w:tcPr>
            <w:tcW w:w="5251" w:type="dxa"/>
          </w:tcPr>
          <w:p w:rsidR="00DA024C" w:rsidRDefault="00F37E10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r w:rsidR="00C65E54">
              <w:br/>
            </w:r>
            <w:hyperlink r:id="rId29" w:history="1">
              <w:r w:rsidR="00782B2A" w:rsidRPr="00C65E54">
                <w:rPr>
                  <w:rStyle w:val="Hyperlink"/>
                  <w:b/>
                </w:rPr>
                <w:t>reklamacje.poland@athlon.com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Default="00F37E10" w:rsidP="00543B67">
            <w:r>
              <w:t>Wykupienie pojazdu po okresie leasingowym</w:t>
            </w:r>
          </w:p>
        </w:tc>
        <w:tc>
          <w:tcPr>
            <w:tcW w:w="5251" w:type="dxa"/>
          </w:tcPr>
          <w:p w:rsidR="00DA024C" w:rsidRDefault="00F37E10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r w:rsidR="00C65E54">
              <w:br/>
            </w:r>
            <w:hyperlink r:id="rId30" w:history="1">
              <w:r w:rsidR="00782B2A" w:rsidRPr="00C65E54">
                <w:rPr>
                  <w:rStyle w:val="Hyperlink"/>
                  <w:b/>
                </w:rPr>
                <w:t>buyback.poland@athlon.com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Pr="00826F1D" w:rsidRDefault="00826F1D" w:rsidP="00F37E10">
            <w:pPr>
              <w:spacing w:after="0"/>
              <w:rPr>
                <w:b w:val="0"/>
              </w:rPr>
            </w:pPr>
            <w:r>
              <w:t>Rachunkowość</w:t>
            </w:r>
            <w:r w:rsidR="00F37E10">
              <w:t>, duplikaty faktur, zwrot nadpłat lub otrzymanie zestawienia do faktur</w:t>
            </w:r>
          </w:p>
        </w:tc>
        <w:tc>
          <w:tcPr>
            <w:tcW w:w="5251" w:type="dxa"/>
          </w:tcPr>
          <w:p w:rsidR="00DA024C" w:rsidRDefault="00F37E10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r w:rsidR="00C65E54">
              <w:br/>
            </w:r>
            <w:hyperlink r:id="rId31" w:history="1">
              <w:r w:rsidR="00782B2A" w:rsidRPr="00C65E54">
                <w:rPr>
                  <w:rStyle w:val="Hyperlink"/>
                  <w:b/>
                </w:rPr>
                <w:t>ksiegowosc.poland@athlon.com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DA024C" w:rsidRDefault="00826F1D" w:rsidP="00543B67">
            <w:r>
              <w:t>Z</w:t>
            </w:r>
            <w:r w:rsidR="00F37E10">
              <w:t>aległości, wypowiedze</w:t>
            </w:r>
            <w:r>
              <w:t>nia</w:t>
            </w:r>
            <w:r w:rsidR="00F37E10">
              <w:t xml:space="preserve"> lub wznowie</w:t>
            </w:r>
            <w:r>
              <w:t>nia</w:t>
            </w:r>
            <w:r w:rsidR="00F37E10">
              <w:t xml:space="preserve"> umów</w:t>
            </w:r>
          </w:p>
        </w:tc>
        <w:tc>
          <w:tcPr>
            <w:tcW w:w="5251" w:type="dxa"/>
          </w:tcPr>
          <w:p w:rsidR="00DA024C" w:rsidRDefault="00F37E10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r w:rsidR="00C65E54">
              <w:br/>
            </w:r>
            <w:hyperlink r:id="rId32" w:history="1">
              <w:r w:rsidR="00782B2A" w:rsidRPr="00C65E54">
                <w:rPr>
                  <w:rStyle w:val="Hyperlink"/>
                  <w:b/>
                </w:rPr>
                <w:t>windykacja.poland@athlon.com</w:t>
              </w:r>
            </w:hyperlink>
            <w:r w:rsidR="00782B2A">
              <w:t xml:space="preserve"> </w:t>
            </w:r>
          </w:p>
        </w:tc>
      </w:tr>
      <w:tr w:rsidR="00DA024C" w:rsidTr="00D87B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3" w:type="dxa"/>
          </w:tcPr>
          <w:p w:rsidR="00F37E10" w:rsidRDefault="00F37E10" w:rsidP="00F37E10">
            <w:pPr>
              <w:spacing w:after="0"/>
              <w:rPr>
                <w:b w:val="0"/>
              </w:rPr>
            </w:pPr>
            <w:r>
              <w:t>Wydanie i rejestracj</w:t>
            </w:r>
            <w:r w:rsidR="00826F1D">
              <w:t>a</w:t>
            </w:r>
            <w:r>
              <w:t xml:space="preserve"> nowych pojazdów </w:t>
            </w:r>
          </w:p>
          <w:p w:rsidR="00DA024C" w:rsidRDefault="00F37E10" w:rsidP="00F37E10">
            <w:pPr>
              <w:spacing w:after="0"/>
            </w:pPr>
            <w:proofErr w:type="gramStart"/>
            <w:r>
              <w:t>lub</w:t>
            </w:r>
            <w:proofErr w:type="gramEnd"/>
            <w:r>
              <w:t xml:space="preserve"> status wydań nowych pojazdów</w:t>
            </w:r>
          </w:p>
        </w:tc>
        <w:tc>
          <w:tcPr>
            <w:tcW w:w="5251" w:type="dxa"/>
          </w:tcPr>
          <w:p w:rsidR="00DA024C" w:rsidRDefault="00F37E10" w:rsidP="00543B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Napisz wiadomość na: </w:t>
            </w:r>
            <w:r w:rsidR="00C65E54">
              <w:br/>
            </w:r>
            <w:hyperlink r:id="rId33" w:history="1">
              <w:r w:rsidR="00782B2A" w:rsidRPr="00C65E54">
                <w:rPr>
                  <w:rStyle w:val="Hyperlink"/>
                  <w:b/>
                </w:rPr>
                <w:t>wydania.poland@athlon.com</w:t>
              </w:r>
            </w:hyperlink>
            <w:r w:rsidR="00782B2A">
              <w:t xml:space="preserve"> </w:t>
            </w:r>
          </w:p>
        </w:tc>
      </w:tr>
    </w:tbl>
    <w:p w:rsidR="00D43E16" w:rsidRDefault="000C569F" w:rsidP="00543B67">
      <w:r>
        <w:rPr>
          <w:noProof/>
          <w:sz w:val="32"/>
          <w:lang w:val="en-US"/>
        </w:rPr>
        <w:drawing>
          <wp:anchor distT="0" distB="0" distL="114300" distR="114300" simplePos="0" relativeHeight="251714558" behindDoc="1" locked="0" layoutInCell="1" allowOverlap="1" wp14:anchorId="73599E8F" wp14:editId="1FFA6775">
            <wp:simplePos x="0" y="0"/>
            <wp:positionH relativeFrom="margin">
              <wp:posOffset>-596044</wp:posOffset>
            </wp:positionH>
            <wp:positionV relativeFrom="page">
              <wp:posOffset>6154310</wp:posOffset>
            </wp:positionV>
            <wp:extent cx="7665968" cy="26875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7" b="26397"/>
                    <a:stretch/>
                  </pic:blipFill>
                  <pic:spPr bwMode="auto">
                    <a:xfrm>
                      <a:off x="0" y="0"/>
                      <a:ext cx="7703526" cy="270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F40" w:rsidRPr="00543B67" w:rsidRDefault="0014343A" w:rsidP="00543B67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6063" behindDoc="0" locked="0" layoutInCell="1" allowOverlap="1" wp14:anchorId="28CA1451" wp14:editId="645FB284">
                <wp:simplePos x="0" y="0"/>
                <wp:positionH relativeFrom="margin">
                  <wp:align>center</wp:align>
                </wp:positionH>
                <wp:positionV relativeFrom="page">
                  <wp:posOffset>10086975</wp:posOffset>
                </wp:positionV>
                <wp:extent cx="6657340" cy="345440"/>
                <wp:effectExtent l="0" t="0" r="0" b="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340" cy="345440"/>
                          <a:chOff x="0" y="0"/>
                          <a:chExt cx="6657340" cy="345440"/>
                        </a:xfrm>
                      </wpg:grpSpPr>
                      <pic:pic xmlns:pic="http://schemas.openxmlformats.org/drawingml/2006/picture">
                        <pic:nvPicPr>
                          <pic:cNvPr id="263" name="Grafik 4">
                            <a:extLst>
                              <a:ext uri="{FF2B5EF4-FFF2-40B4-BE49-F238E27FC236}">
                                <a16:creationId xmlns:a16="http://schemas.microsoft.com/office/drawing/2014/main" id="{1DF5A4F6-7ACA-47ED-ADE4-980162EA44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31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Freeform 5"/>
                        <wps:cNvSpPr>
                          <a:spLocks noEditPoints="1"/>
                        </wps:cNvSpPr>
                        <wps:spPr bwMode="auto">
                          <a:xfrm>
                            <a:off x="5210175" y="180975"/>
                            <a:ext cx="1447165" cy="164465"/>
                          </a:xfrm>
                          <a:custGeom>
                            <a:avLst/>
                            <a:gdLst>
                              <a:gd name="T0" fmla="*/ 233 w 4535"/>
                              <a:gd name="T1" fmla="*/ 370 h 515"/>
                              <a:gd name="T2" fmla="*/ 15 w 4535"/>
                              <a:gd name="T3" fmla="*/ 474 h 515"/>
                              <a:gd name="T4" fmla="*/ 299 w 4535"/>
                              <a:gd name="T5" fmla="*/ 112 h 515"/>
                              <a:gd name="T6" fmla="*/ 0 w 4535"/>
                              <a:gd name="T7" fmla="*/ 251 h 515"/>
                              <a:gd name="T8" fmla="*/ 150 w 4535"/>
                              <a:gd name="T9" fmla="*/ 335 h 515"/>
                              <a:gd name="T10" fmla="*/ 504 w 4535"/>
                              <a:gd name="T11" fmla="*/ 399 h 515"/>
                              <a:gd name="T12" fmla="*/ 421 w 4535"/>
                              <a:gd name="T13" fmla="*/ 269 h 515"/>
                              <a:gd name="T14" fmla="*/ 355 w 4535"/>
                              <a:gd name="T15" fmla="*/ 252 h 515"/>
                              <a:gd name="T16" fmla="*/ 574 w 4535"/>
                              <a:gd name="T17" fmla="*/ 222 h 515"/>
                              <a:gd name="T18" fmla="*/ 832 w 4535"/>
                              <a:gd name="T19" fmla="*/ 397 h 515"/>
                              <a:gd name="T20" fmla="*/ 773 w 4535"/>
                              <a:gd name="T21" fmla="*/ 172 h 515"/>
                              <a:gd name="T22" fmla="*/ 773 w 4535"/>
                              <a:gd name="T23" fmla="*/ 4 h 515"/>
                              <a:gd name="T24" fmla="*/ 670 w 4535"/>
                              <a:gd name="T25" fmla="*/ 172 h 515"/>
                              <a:gd name="T26" fmla="*/ 999 w 4535"/>
                              <a:gd name="T27" fmla="*/ 400 h 515"/>
                              <a:gd name="T28" fmla="*/ 975 w 4535"/>
                              <a:gd name="T29" fmla="*/ 298 h 515"/>
                              <a:gd name="T30" fmla="*/ 975 w 4535"/>
                              <a:gd name="T31" fmla="*/ 112 h 515"/>
                              <a:gd name="T32" fmla="*/ 872 w 4535"/>
                              <a:gd name="T33" fmla="*/ 112 h 515"/>
                              <a:gd name="T34" fmla="*/ 1160 w 4535"/>
                              <a:gd name="T35" fmla="*/ 39 h 515"/>
                              <a:gd name="T36" fmla="*/ 1087 w 4535"/>
                              <a:gd name="T37" fmla="*/ 392 h 515"/>
                              <a:gd name="T38" fmla="*/ 1087 w 4535"/>
                              <a:gd name="T39" fmla="*/ 392 h 515"/>
                              <a:gd name="T40" fmla="*/ 1296 w 4535"/>
                              <a:gd name="T41" fmla="*/ 231 h 515"/>
                              <a:gd name="T42" fmla="*/ 1488 w 4535"/>
                              <a:gd name="T43" fmla="*/ 392 h 515"/>
                              <a:gd name="T44" fmla="*/ 1296 w 4535"/>
                              <a:gd name="T45" fmla="*/ 112 h 515"/>
                              <a:gd name="T46" fmla="*/ 1773 w 4535"/>
                              <a:gd name="T47" fmla="*/ 353 h 515"/>
                              <a:gd name="T48" fmla="*/ 1584 w 4535"/>
                              <a:gd name="T49" fmla="*/ 427 h 515"/>
                              <a:gd name="T50" fmla="*/ 1839 w 4535"/>
                              <a:gd name="T51" fmla="*/ 345 h 515"/>
                              <a:gd name="T52" fmla="*/ 1681 w 4535"/>
                              <a:gd name="T53" fmla="*/ 105 h 515"/>
                              <a:gd name="T54" fmla="*/ 1776 w 4535"/>
                              <a:gd name="T55" fmla="*/ 251 h 515"/>
                              <a:gd name="T56" fmla="*/ 2084 w 4535"/>
                              <a:gd name="T57" fmla="*/ 507 h 515"/>
                              <a:gd name="T58" fmla="*/ 2341 w 4535"/>
                              <a:gd name="T59" fmla="*/ 112 h 515"/>
                              <a:gd name="T60" fmla="*/ 2045 w 4535"/>
                              <a:gd name="T61" fmla="*/ 112 h 515"/>
                              <a:gd name="T62" fmla="*/ 2115 w 4535"/>
                              <a:gd name="T63" fmla="*/ 453 h 515"/>
                              <a:gd name="T64" fmla="*/ 2665 w 4535"/>
                              <a:gd name="T65" fmla="*/ 252 h 515"/>
                              <a:gd name="T66" fmla="*/ 2511 w 4535"/>
                              <a:gd name="T67" fmla="*/ 164 h 515"/>
                              <a:gd name="T68" fmla="*/ 2718 w 4535"/>
                              <a:gd name="T69" fmla="*/ 112 h 515"/>
                              <a:gd name="T70" fmla="*/ 2976 w 4535"/>
                              <a:gd name="T71" fmla="*/ 112 h 515"/>
                              <a:gd name="T72" fmla="*/ 2785 w 4535"/>
                              <a:gd name="T73" fmla="*/ 275 h 515"/>
                              <a:gd name="T74" fmla="*/ 3218 w 4535"/>
                              <a:gd name="T75" fmla="*/ 305 h 515"/>
                              <a:gd name="T76" fmla="*/ 3321 w 4535"/>
                              <a:gd name="T77" fmla="*/ 339 h 515"/>
                              <a:gd name="T78" fmla="*/ 3347 w 4535"/>
                              <a:gd name="T79" fmla="*/ 112 h 515"/>
                              <a:gd name="T80" fmla="*/ 3218 w 4535"/>
                              <a:gd name="T81" fmla="*/ 112 h 515"/>
                              <a:gd name="T82" fmla="*/ 3406 w 4535"/>
                              <a:gd name="T83" fmla="*/ 4 h 515"/>
                              <a:gd name="T84" fmla="*/ 3535 w 4535"/>
                              <a:gd name="T85" fmla="*/ 166 h 515"/>
                              <a:gd name="T86" fmla="*/ 3658 w 4535"/>
                              <a:gd name="T87" fmla="*/ 218 h 515"/>
                              <a:gd name="T88" fmla="*/ 3406 w 4535"/>
                              <a:gd name="T89" fmla="*/ 4 h 515"/>
                              <a:gd name="T90" fmla="*/ 3980 w 4535"/>
                              <a:gd name="T91" fmla="*/ 349 h 515"/>
                              <a:gd name="T92" fmla="*/ 3998 w 4535"/>
                              <a:gd name="T93" fmla="*/ 269 h 515"/>
                              <a:gd name="T94" fmla="*/ 3930 w 4535"/>
                              <a:gd name="T95" fmla="*/ 222 h 515"/>
                              <a:gd name="T96" fmla="*/ 4055 w 4535"/>
                              <a:gd name="T97" fmla="*/ 112 h 515"/>
                              <a:gd name="T98" fmla="*/ 4198 w 4535"/>
                              <a:gd name="T99" fmla="*/ 169 h 515"/>
                              <a:gd name="T100" fmla="*/ 4122 w 4535"/>
                              <a:gd name="T101" fmla="*/ 153 h 515"/>
                              <a:gd name="T102" fmla="*/ 4248 w 4535"/>
                              <a:gd name="T103" fmla="*/ 254 h 515"/>
                              <a:gd name="T104" fmla="*/ 4400 w 4535"/>
                              <a:gd name="T105" fmla="*/ 342 h 515"/>
                              <a:gd name="T106" fmla="*/ 4396 w 4535"/>
                              <a:gd name="T107" fmla="*/ 104 h 515"/>
                              <a:gd name="T108" fmla="*/ 4396 w 4535"/>
                              <a:gd name="T109" fmla="*/ 161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535" h="515">
                                <a:moveTo>
                                  <a:pt x="0" y="251"/>
                                </a:moveTo>
                                <a:cubicBezTo>
                                  <a:pt x="0" y="333"/>
                                  <a:pt x="62" y="394"/>
                                  <a:pt x="141" y="394"/>
                                </a:cubicBezTo>
                                <a:cubicBezTo>
                                  <a:pt x="188" y="394"/>
                                  <a:pt x="221" y="375"/>
                                  <a:pt x="233" y="353"/>
                                </a:cubicBezTo>
                                <a:cubicBezTo>
                                  <a:pt x="233" y="370"/>
                                  <a:pt x="233" y="370"/>
                                  <a:pt x="233" y="370"/>
                                </a:cubicBezTo>
                                <a:cubicBezTo>
                                  <a:pt x="233" y="394"/>
                                  <a:pt x="230" y="423"/>
                                  <a:pt x="207" y="439"/>
                                </a:cubicBezTo>
                                <a:cubicBezTo>
                                  <a:pt x="191" y="451"/>
                                  <a:pt x="169" y="457"/>
                                  <a:pt x="144" y="457"/>
                                </a:cubicBezTo>
                                <a:cubicBezTo>
                                  <a:pt x="104" y="457"/>
                                  <a:pt x="74" y="446"/>
                                  <a:pt x="44" y="427"/>
                                </a:cubicBezTo>
                                <a:cubicBezTo>
                                  <a:pt x="15" y="474"/>
                                  <a:pt x="15" y="474"/>
                                  <a:pt x="15" y="474"/>
                                </a:cubicBezTo>
                                <a:cubicBezTo>
                                  <a:pt x="52" y="501"/>
                                  <a:pt x="98" y="515"/>
                                  <a:pt x="150" y="515"/>
                                </a:cubicBezTo>
                                <a:cubicBezTo>
                                  <a:pt x="190" y="515"/>
                                  <a:pt x="226" y="503"/>
                                  <a:pt x="250" y="485"/>
                                </a:cubicBezTo>
                                <a:cubicBezTo>
                                  <a:pt x="293" y="454"/>
                                  <a:pt x="299" y="413"/>
                                  <a:pt x="299" y="345"/>
                                </a:cubicBezTo>
                                <a:cubicBezTo>
                                  <a:pt x="299" y="112"/>
                                  <a:pt x="299" y="112"/>
                                  <a:pt x="299" y="112"/>
                                </a:cubicBezTo>
                                <a:cubicBezTo>
                                  <a:pt x="231" y="112"/>
                                  <a:pt x="231" y="112"/>
                                  <a:pt x="231" y="112"/>
                                </a:cubicBezTo>
                                <a:cubicBezTo>
                                  <a:pt x="231" y="152"/>
                                  <a:pt x="231" y="152"/>
                                  <a:pt x="231" y="152"/>
                                </a:cubicBezTo>
                                <a:cubicBezTo>
                                  <a:pt x="222" y="126"/>
                                  <a:pt x="189" y="105"/>
                                  <a:pt x="141" y="105"/>
                                </a:cubicBezTo>
                                <a:cubicBezTo>
                                  <a:pt x="62" y="105"/>
                                  <a:pt x="0" y="169"/>
                                  <a:pt x="0" y="251"/>
                                </a:cubicBezTo>
                                <a:moveTo>
                                  <a:pt x="67" y="251"/>
                                </a:moveTo>
                                <a:cubicBezTo>
                                  <a:pt x="67" y="203"/>
                                  <a:pt x="103" y="166"/>
                                  <a:pt x="150" y="166"/>
                                </a:cubicBezTo>
                                <a:cubicBezTo>
                                  <a:pt x="199" y="166"/>
                                  <a:pt x="236" y="203"/>
                                  <a:pt x="236" y="251"/>
                                </a:cubicBezTo>
                                <a:cubicBezTo>
                                  <a:pt x="236" y="299"/>
                                  <a:pt x="199" y="335"/>
                                  <a:pt x="150" y="335"/>
                                </a:cubicBezTo>
                                <a:cubicBezTo>
                                  <a:pt x="103" y="335"/>
                                  <a:pt x="67" y="299"/>
                                  <a:pt x="67" y="251"/>
                                </a:cubicBezTo>
                                <a:moveTo>
                                  <a:pt x="355" y="252"/>
                                </a:moveTo>
                                <a:cubicBezTo>
                                  <a:pt x="355" y="254"/>
                                  <a:pt x="355" y="254"/>
                                  <a:pt x="355" y="254"/>
                                </a:cubicBezTo>
                                <a:cubicBezTo>
                                  <a:pt x="355" y="342"/>
                                  <a:pt x="416" y="399"/>
                                  <a:pt x="504" y="399"/>
                                </a:cubicBezTo>
                                <a:cubicBezTo>
                                  <a:pt x="547" y="399"/>
                                  <a:pt x="587" y="387"/>
                                  <a:pt x="623" y="349"/>
                                </a:cubicBezTo>
                                <a:cubicBezTo>
                                  <a:pt x="583" y="310"/>
                                  <a:pt x="583" y="310"/>
                                  <a:pt x="583" y="310"/>
                                </a:cubicBezTo>
                                <a:cubicBezTo>
                                  <a:pt x="561" y="331"/>
                                  <a:pt x="541" y="342"/>
                                  <a:pt x="506" y="342"/>
                                </a:cubicBezTo>
                                <a:cubicBezTo>
                                  <a:pt x="457" y="342"/>
                                  <a:pt x="424" y="313"/>
                                  <a:pt x="421" y="269"/>
                                </a:cubicBezTo>
                                <a:cubicBezTo>
                                  <a:pt x="641" y="269"/>
                                  <a:pt x="641" y="269"/>
                                  <a:pt x="641" y="269"/>
                                </a:cubicBezTo>
                                <a:cubicBezTo>
                                  <a:pt x="642" y="257"/>
                                  <a:pt x="642" y="245"/>
                                  <a:pt x="642" y="245"/>
                                </a:cubicBezTo>
                                <a:cubicBezTo>
                                  <a:pt x="642" y="167"/>
                                  <a:pt x="587" y="104"/>
                                  <a:pt x="503" y="104"/>
                                </a:cubicBezTo>
                                <a:cubicBezTo>
                                  <a:pt x="418" y="104"/>
                                  <a:pt x="355" y="162"/>
                                  <a:pt x="355" y="252"/>
                                </a:cubicBezTo>
                                <a:moveTo>
                                  <a:pt x="574" y="222"/>
                                </a:moveTo>
                                <a:cubicBezTo>
                                  <a:pt x="423" y="222"/>
                                  <a:pt x="423" y="222"/>
                                  <a:pt x="423" y="222"/>
                                </a:cubicBezTo>
                                <a:cubicBezTo>
                                  <a:pt x="426" y="188"/>
                                  <a:pt x="460" y="161"/>
                                  <a:pt x="503" y="161"/>
                                </a:cubicBezTo>
                                <a:cubicBezTo>
                                  <a:pt x="542" y="161"/>
                                  <a:pt x="574" y="188"/>
                                  <a:pt x="574" y="222"/>
                                </a:cubicBezTo>
                                <a:moveTo>
                                  <a:pt x="706" y="172"/>
                                </a:moveTo>
                                <a:cubicBezTo>
                                  <a:pt x="706" y="305"/>
                                  <a:pt x="706" y="305"/>
                                  <a:pt x="706" y="305"/>
                                </a:cubicBezTo>
                                <a:cubicBezTo>
                                  <a:pt x="706" y="389"/>
                                  <a:pt x="758" y="400"/>
                                  <a:pt x="797" y="400"/>
                                </a:cubicBezTo>
                                <a:cubicBezTo>
                                  <a:pt x="810" y="400"/>
                                  <a:pt x="822" y="399"/>
                                  <a:pt x="832" y="397"/>
                                </a:cubicBezTo>
                                <a:cubicBezTo>
                                  <a:pt x="832" y="337"/>
                                  <a:pt x="832" y="337"/>
                                  <a:pt x="832" y="337"/>
                                </a:cubicBezTo>
                                <a:cubicBezTo>
                                  <a:pt x="823" y="339"/>
                                  <a:pt x="816" y="339"/>
                                  <a:pt x="808" y="339"/>
                                </a:cubicBezTo>
                                <a:cubicBezTo>
                                  <a:pt x="784" y="339"/>
                                  <a:pt x="773" y="328"/>
                                  <a:pt x="773" y="298"/>
                                </a:cubicBezTo>
                                <a:cubicBezTo>
                                  <a:pt x="773" y="172"/>
                                  <a:pt x="773" y="172"/>
                                  <a:pt x="773" y="172"/>
                                </a:cubicBezTo>
                                <a:cubicBezTo>
                                  <a:pt x="835" y="172"/>
                                  <a:pt x="835" y="172"/>
                                  <a:pt x="835" y="172"/>
                                </a:cubicBezTo>
                                <a:cubicBezTo>
                                  <a:pt x="835" y="112"/>
                                  <a:pt x="835" y="112"/>
                                  <a:pt x="835" y="112"/>
                                </a:cubicBezTo>
                                <a:cubicBezTo>
                                  <a:pt x="773" y="112"/>
                                  <a:pt x="773" y="112"/>
                                  <a:pt x="773" y="112"/>
                                </a:cubicBezTo>
                                <a:cubicBezTo>
                                  <a:pt x="773" y="4"/>
                                  <a:pt x="773" y="4"/>
                                  <a:pt x="773" y="4"/>
                                </a:cubicBezTo>
                                <a:cubicBezTo>
                                  <a:pt x="706" y="4"/>
                                  <a:pt x="706" y="4"/>
                                  <a:pt x="706" y="4"/>
                                </a:cubicBezTo>
                                <a:cubicBezTo>
                                  <a:pt x="706" y="112"/>
                                  <a:pt x="706" y="112"/>
                                  <a:pt x="706" y="112"/>
                                </a:cubicBezTo>
                                <a:cubicBezTo>
                                  <a:pt x="670" y="112"/>
                                  <a:pt x="670" y="112"/>
                                  <a:pt x="670" y="112"/>
                                </a:cubicBezTo>
                                <a:cubicBezTo>
                                  <a:pt x="670" y="172"/>
                                  <a:pt x="670" y="172"/>
                                  <a:pt x="670" y="172"/>
                                </a:cubicBezTo>
                                <a:lnTo>
                                  <a:pt x="706" y="172"/>
                                </a:lnTo>
                                <a:close/>
                                <a:moveTo>
                                  <a:pt x="907" y="172"/>
                                </a:moveTo>
                                <a:cubicBezTo>
                                  <a:pt x="907" y="305"/>
                                  <a:pt x="907" y="305"/>
                                  <a:pt x="907" y="305"/>
                                </a:cubicBezTo>
                                <a:cubicBezTo>
                                  <a:pt x="907" y="389"/>
                                  <a:pt x="960" y="400"/>
                                  <a:pt x="999" y="400"/>
                                </a:cubicBezTo>
                                <a:cubicBezTo>
                                  <a:pt x="1012" y="400"/>
                                  <a:pt x="1024" y="399"/>
                                  <a:pt x="1033" y="397"/>
                                </a:cubicBezTo>
                                <a:cubicBezTo>
                                  <a:pt x="1033" y="337"/>
                                  <a:pt x="1033" y="337"/>
                                  <a:pt x="1033" y="337"/>
                                </a:cubicBezTo>
                                <a:cubicBezTo>
                                  <a:pt x="1025" y="339"/>
                                  <a:pt x="1017" y="339"/>
                                  <a:pt x="1010" y="339"/>
                                </a:cubicBezTo>
                                <a:cubicBezTo>
                                  <a:pt x="986" y="339"/>
                                  <a:pt x="975" y="328"/>
                                  <a:pt x="975" y="298"/>
                                </a:cubicBezTo>
                                <a:cubicBezTo>
                                  <a:pt x="975" y="172"/>
                                  <a:pt x="975" y="172"/>
                                  <a:pt x="975" y="172"/>
                                </a:cubicBezTo>
                                <a:cubicBezTo>
                                  <a:pt x="1037" y="172"/>
                                  <a:pt x="1037" y="172"/>
                                  <a:pt x="1037" y="172"/>
                                </a:cubicBezTo>
                                <a:cubicBezTo>
                                  <a:pt x="1037" y="112"/>
                                  <a:pt x="1037" y="112"/>
                                  <a:pt x="1037" y="112"/>
                                </a:cubicBezTo>
                                <a:cubicBezTo>
                                  <a:pt x="975" y="112"/>
                                  <a:pt x="975" y="112"/>
                                  <a:pt x="975" y="112"/>
                                </a:cubicBezTo>
                                <a:cubicBezTo>
                                  <a:pt x="975" y="4"/>
                                  <a:pt x="975" y="4"/>
                                  <a:pt x="975" y="4"/>
                                </a:cubicBezTo>
                                <a:cubicBezTo>
                                  <a:pt x="907" y="4"/>
                                  <a:pt x="907" y="4"/>
                                  <a:pt x="907" y="4"/>
                                </a:cubicBezTo>
                                <a:cubicBezTo>
                                  <a:pt x="907" y="112"/>
                                  <a:pt x="907" y="112"/>
                                  <a:pt x="907" y="112"/>
                                </a:cubicBezTo>
                                <a:cubicBezTo>
                                  <a:pt x="872" y="112"/>
                                  <a:pt x="872" y="112"/>
                                  <a:pt x="872" y="112"/>
                                </a:cubicBezTo>
                                <a:cubicBezTo>
                                  <a:pt x="872" y="172"/>
                                  <a:pt x="872" y="172"/>
                                  <a:pt x="872" y="172"/>
                                </a:cubicBezTo>
                                <a:lnTo>
                                  <a:pt x="907" y="172"/>
                                </a:lnTo>
                                <a:close/>
                                <a:moveTo>
                                  <a:pt x="1120" y="79"/>
                                </a:moveTo>
                                <a:cubicBezTo>
                                  <a:pt x="1142" y="79"/>
                                  <a:pt x="1160" y="61"/>
                                  <a:pt x="1160" y="39"/>
                                </a:cubicBezTo>
                                <a:cubicBezTo>
                                  <a:pt x="1160" y="17"/>
                                  <a:pt x="1142" y="0"/>
                                  <a:pt x="1120" y="0"/>
                                </a:cubicBezTo>
                                <a:cubicBezTo>
                                  <a:pt x="1098" y="0"/>
                                  <a:pt x="1080" y="17"/>
                                  <a:pt x="1080" y="39"/>
                                </a:cubicBezTo>
                                <a:cubicBezTo>
                                  <a:pt x="1080" y="61"/>
                                  <a:pt x="1098" y="79"/>
                                  <a:pt x="1120" y="79"/>
                                </a:cubicBezTo>
                                <a:moveTo>
                                  <a:pt x="1087" y="392"/>
                                </a:moveTo>
                                <a:cubicBezTo>
                                  <a:pt x="1154" y="392"/>
                                  <a:pt x="1154" y="392"/>
                                  <a:pt x="1154" y="392"/>
                                </a:cubicBezTo>
                                <a:cubicBezTo>
                                  <a:pt x="1154" y="112"/>
                                  <a:pt x="1154" y="112"/>
                                  <a:pt x="1154" y="112"/>
                                </a:cubicBezTo>
                                <a:cubicBezTo>
                                  <a:pt x="1087" y="112"/>
                                  <a:pt x="1087" y="112"/>
                                  <a:pt x="1087" y="112"/>
                                </a:cubicBezTo>
                                <a:lnTo>
                                  <a:pt x="1087" y="392"/>
                                </a:lnTo>
                                <a:close/>
                                <a:moveTo>
                                  <a:pt x="1229" y="112"/>
                                </a:moveTo>
                                <a:cubicBezTo>
                                  <a:pt x="1229" y="392"/>
                                  <a:pt x="1229" y="392"/>
                                  <a:pt x="1229" y="392"/>
                                </a:cubicBezTo>
                                <a:cubicBezTo>
                                  <a:pt x="1296" y="392"/>
                                  <a:pt x="1296" y="392"/>
                                  <a:pt x="1296" y="392"/>
                                </a:cubicBezTo>
                                <a:cubicBezTo>
                                  <a:pt x="1296" y="231"/>
                                  <a:pt x="1296" y="231"/>
                                  <a:pt x="1296" y="231"/>
                                </a:cubicBezTo>
                                <a:cubicBezTo>
                                  <a:pt x="1296" y="192"/>
                                  <a:pt x="1323" y="166"/>
                                  <a:pt x="1361" y="166"/>
                                </a:cubicBezTo>
                                <a:cubicBezTo>
                                  <a:pt x="1399" y="166"/>
                                  <a:pt x="1421" y="190"/>
                                  <a:pt x="1421" y="228"/>
                                </a:cubicBezTo>
                                <a:cubicBezTo>
                                  <a:pt x="1421" y="392"/>
                                  <a:pt x="1421" y="392"/>
                                  <a:pt x="1421" y="392"/>
                                </a:cubicBezTo>
                                <a:cubicBezTo>
                                  <a:pt x="1488" y="392"/>
                                  <a:pt x="1488" y="392"/>
                                  <a:pt x="1488" y="392"/>
                                </a:cubicBezTo>
                                <a:cubicBezTo>
                                  <a:pt x="1488" y="218"/>
                                  <a:pt x="1488" y="218"/>
                                  <a:pt x="1488" y="218"/>
                                </a:cubicBezTo>
                                <a:cubicBezTo>
                                  <a:pt x="1488" y="149"/>
                                  <a:pt x="1449" y="106"/>
                                  <a:pt x="1381" y="106"/>
                                </a:cubicBezTo>
                                <a:cubicBezTo>
                                  <a:pt x="1340" y="106"/>
                                  <a:pt x="1308" y="125"/>
                                  <a:pt x="1296" y="152"/>
                                </a:cubicBezTo>
                                <a:cubicBezTo>
                                  <a:pt x="1296" y="112"/>
                                  <a:pt x="1296" y="112"/>
                                  <a:pt x="1296" y="112"/>
                                </a:cubicBezTo>
                                <a:lnTo>
                                  <a:pt x="1229" y="112"/>
                                </a:lnTo>
                                <a:close/>
                                <a:moveTo>
                                  <a:pt x="1540" y="251"/>
                                </a:moveTo>
                                <a:cubicBezTo>
                                  <a:pt x="1540" y="333"/>
                                  <a:pt x="1602" y="394"/>
                                  <a:pt x="1681" y="394"/>
                                </a:cubicBezTo>
                                <a:cubicBezTo>
                                  <a:pt x="1728" y="394"/>
                                  <a:pt x="1761" y="375"/>
                                  <a:pt x="1773" y="353"/>
                                </a:cubicBezTo>
                                <a:cubicBezTo>
                                  <a:pt x="1773" y="370"/>
                                  <a:pt x="1773" y="370"/>
                                  <a:pt x="1773" y="370"/>
                                </a:cubicBezTo>
                                <a:cubicBezTo>
                                  <a:pt x="1773" y="394"/>
                                  <a:pt x="1770" y="423"/>
                                  <a:pt x="1747" y="439"/>
                                </a:cubicBezTo>
                                <a:cubicBezTo>
                                  <a:pt x="1731" y="451"/>
                                  <a:pt x="1709" y="457"/>
                                  <a:pt x="1684" y="457"/>
                                </a:cubicBezTo>
                                <a:cubicBezTo>
                                  <a:pt x="1644" y="457"/>
                                  <a:pt x="1614" y="446"/>
                                  <a:pt x="1584" y="427"/>
                                </a:cubicBezTo>
                                <a:cubicBezTo>
                                  <a:pt x="1555" y="474"/>
                                  <a:pt x="1555" y="474"/>
                                  <a:pt x="1555" y="474"/>
                                </a:cubicBezTo>
                                <a:cubicBezTo>
                                  <a:pt x="1592" y="501"/>
                                  <a:pt x="1638" y="515"/>
                                  <a:pt x="1690" y="515"/>
                                </a:cubicBezTo>
                                <a:cubicBezTo>
                                  <a:pt x="1730" y="515"/>
                                  <a:pt x="1766" y="503"/>
                                  <a:pt x="1790" y="485"/>
                                </a:cubicBezTo>
                                <a:cubicBezTo>
                                  <a:pt x="1833" y="454"/>
                                  <a:pt x="1839" y="413"/>
                                  <a:pt x="1839" y="345"/>
                                </a:cubicBezTo>
                                <a:cubicBezTo>
                                  <a:pt x="1839" y="112"/>
                                  <a:pt x="1839" y="112"/>
                                  <a:pt x="1839" y="112"/>
                                </a:cubicBezTo>
                                <a:cubicBezTo>
                                  <a:pt x="1771" y="112"/>
                                  <a:pt x="1771" y="112"/>
                                  <a:pt x="1771" y="112"/>
                                </a:cubicBezTo>
                                <a:cubicBezTo>
                                  <a:pt x="1771" y="152"/>
                                  <a:pt x="1771" y="152"/>
                                  <a:pt x="1771" y="152"/>
                                </a:cubicBezTo>
                                <a:cubicBezTo>
                                  <a:pt x="1762" y="126"/>
                                  <a:pt x="1729" y="105"/>
                                  <a:pt x="1681" y="105"/>
                                </a:cubicBezTo>
                                <a:cubicBezTo>
                                  <a:pt x="1602" y="105"/>
                                  <a:pt x="1540" y="169"/>
                                  <a:pt x="1540" y="251"/>
                                </a:cubicBezTo>
                                <a:moveTo>
                                  <a:pt x="1607" y="251"/>
                                </a:moveTo>
                                <a:cubicBezTo>
                                  <a:pt x="1607" y="203"/>
                                  <a:pt x="1643" y="166"/>
                                  <a:pt x="1690" y="166"/>
                                </a:cubicBezTo>
                                <a:cubicBezTo>
                                  <a:pt x="1739" y="166"/>
                                  <a:pt x="1776" y="203"/>
                                  <a:pt x="1776" y="251"/>
                                </a:cubicBezTo>
                                <a:cubicBezTo>
                                  <a:pt x="1776" y="299"/>
                                  <a:pt x="1739" y="335"/>
                                  <a:pt x="1690" y="335"/>
                                </a:cubicBezTo>
                                <a:cubicBezTo>
                                  <a:pt x="1643" y="335"/>
                                  <a:pt x="1607" y="299"/>
                                  <a:pt x="1607" y="251"/>
                                </a:cubicBezTo>
                                <a:moveTo>
                                  <a:pt x="2084" y="448"/>
                                </a:moveTo>
                                <a:cubicBezTo>
                                  <a:pt x="2084" y="507"/>
                                  <a:pt x="2084" y="507"/>
                                  <a:pt x="2084" y="507"/>
                                </a:cubicBezTo>
                                <a:cubicBezTo>
                                  <a:pt x="2092" y="510"/>
                                  <a:pt x="2105" y="511"/>
                                  <a:pt x="2117" y="511"/>
                                </a:cubicBezTo>
                                <a:cubicBezTo>
                                  <a:pt x="2143" y="511"/>
                                  <a:pt x="2166" y="505"/>
                                  <a:pt x="2184" y="488"/>
                                </a:cubicBezTo>
                                <a:cubicBezTo>
                                  <a:pt x="2198" y="475"/>
                                  <a:pt x="2207" y="457"/>
                                  <a:pt x="2215" y="438"/>
                                </a:cubicBezTo>
                                <a:cubicBezTo>
                                  <a:pt x="2341" y="112"/>
                                  <a:pt x="2341" y="112"/>
                                  <a:pt x="2341" y="112"/>
                                </a:cubicBezTo>
                                <a:cubicBezTo>
                                  <a:pt x="2273" y="112"/>
                                  <a:pt x="2273" y="112"/>
                                  <a:pt x="2273" y="112"/>
                                </a:cubicBezTo>
                                <a:cubicBezTo>
                                  <a:pt x="2196" y="323"/>
                                  <a:pt x="2196" y="323"/>
                                  <a:pt x="2196" y="323"/>
                                </a:cubicBezTo>
                                <a:cubicBezTo>
                                  <a:pt x="2113" y="112"/>
                                  <a:pt x="2113" y="112"/>
                                  <a:pt x="2113" y="112"/>
                                </a:cubicBezTo>
                                <a:cubicBezTo>
                                  <a:pt x="2045" y="112"/>
                                  <a:pt x="2045" y="112"/>
                                  <a:pt x="2045" y="112"/>
                                </a:cubicBezTo>
                                <a:cubicBezTo>
                                  <a:pt x="2163" y="403"/>
                                  <a:pt x="2163" y="403"/>
                                  <a:pt x="2163" y="403"/>
                                </a:cubicBezTo>
                                <a:cubicBezTo>
                                  <a:pt x="2156" y="423"/>
                                  <a:pt x="2156" y="423"/>
                                  <a:pt x="2156" y="423"/>
                                </a:cubicBezTo>
                                <a:cubicBezTo>
                                  <a:pt x="2151" y="434"/>
                                  <a:pt x="2146" y="443"/>
                                  <a:pt x="2140" y="447"/>
                                </a:cubicBezTo>
                                <a:cubicBezTo>
                                  <a:pt x="2133" y="451"/>
                                  <a:pt x="2125" y="453"/>
                                  <a:pt x="2115" y="453"/>
                                </a:cubicBezTo>
                                <a:cubicBezTo>
                                  <a:pt x="2105" y="453"/>
                                  <a:pt x="2093" y="452"/>
                                  <a:pt x="2084" y="448"/>
                                </a:cubicBezTo>
                                <a:moveTo>
                                  <a:pt x="2357" y="252"/>
                                </a:moveTo>
                                <a:cubicBezTo>
                                  <a:pt x="2357" y="336"/>
                                  <a:pt x="2425" y="400"/>
                                  <a:pt x="2511" y="400"/>
                                </a:cubicBezTo>
                                <a:cubicBezTo>
                                  <a:pt x="2596" y="400"/>
                                  <a:pt x="2665" y="336"/>
                                  <a:pt x="2665" y="252"/>
                                </a:cubicBezTo>
                                <a:cubicBezTo>
                                  <a:pt x="2665" y="168"/>
                                  <a:pt x="2596" y="103"/>
                                  <a:pt x="2511" y="103"/>
                                </a:cubicBezTo>
                                <a:cubicBezTo>
                                  <a:pt x="2425" y="103"/>
                                  <a:pt x="2357" y="168"/>
                                  <a:pt x="2357" y="252"/>
                                </a:cubicBezTo>
                                <a:moveTo>
                                  <a:pt x="2424" y="252"/>
                                </a:moveTo>
                                <a:cubicBezTo>
                                  <a:pt x="2424" y="202"/>
                                  <a:pt x="2461" y="164"/>
                                  <a:pt x="2511" y="164"/>
                                </a:cubicBezTo>
                                <a:cubicBezTo>
                                  <a:pt x="2560" y="164"/>
                                  <a:pt x="2598" y="202"/>
                                  <a:pt x="2598" y="252"/>
                                </a:cubicBezTo>
                                <a:cubicBezTo>
                                  <a:pt x="2598" y="301"/>
                                  <a:pt x="2560" y="340"/>
                                  <a:pt x="2511" y="340"/>
                                </a:cubicBezTo>
                                <a:cubicBezTo>
                                  <a:pt x="2461" y="340"/>
                                  <a:pt x="2424" y="301"/>
                                  <a:pt x="2424" y="252"/>
                                </a:cubicBezTo>
                                <a:moveTo>
                                  <a:pt x="2718" y="112"/>
                                </a:moveTo>
                                <a:cubicBezTo>
                                  <a:pt x="2718" y="281"/>
                                  <a:pt x="2718" y="281"/>
                                  <a:pt x="2718" y="281"/>
                                </a:cubicBezTo>
                                <a:cubicBezTo>
                                  <a:pt x="2718" y="361"/>
                                  <a:pt x="2776" y="399"/>
                                  <a:pt x="2847" y="399"/>
                                </a:cubicBezTo>
                                <a:cubicBezTo>
                                  <a:pt x="2917" y="399"/>
                                  <a:pt x="2976" y="360"/>
                                  <a:pt x="2976" y="279"/>
                                </a:cubicBezTo>
                                <a:cubicBezTo>
                                  <a:pt x="2976" y="112"/>
                                  <a:pt x="2976" y="112"/>
                                  <a:pt x="2976" y="112"/>
                                </a:cubicBezTo>
                                <a:cubicBezTo>
                                  <a:pt x="2909" y="112"/>
                                  <a:pt x="2909" y="112"/>
                                  <a:pt x="2909" y="112"/>
                                </a:cubicBezTo>
                                <a:cubicBezTo>
                                  <a:pt x="2909" y="275"/>
                                  <a:pt x="2909" y="275"/>
                                  <a:pt x="2909" y="275"/>
                                </a:cubicBezTo>
                                <a:cubicBezTo>
                                  <a:pt x="2909" y="319"/>
                                  <a:pt x="2882" y="338"/>
                                  <a:pt x="2847" y="338"/>
                                </a:cubicBezTo>
                                <a:cubicBezTo>
                                  <a:pt x="2812" y="338"/>
                                  <a:pt x="2785" y="319"/>
                                  <a:pt x="2785" y="275"/>
                                </a:cubicBezTo>
                                <a:cubicBezTo>
                                  <a:pt x="2785" y="112"/>
                                  <a:pt x="2785" y="112"/>
                                  <a:pt x="2785" y="112"/>
                                </a:cubicBezTo>
                                <a:lnTo>
                                  <a:pt x="2718" y="112"/>
                                </a:lnTo>
                                <a:close/>
                                <a:moveTo>
                                  <a:pt x="3218" y="172"/>
                                </a:moveTo>
                                <a:cubicBezTo>
                                  <a:pt x="3218" y="305"/>
                                  <a:pt x="3218" y="305"/>
                                  <a:pt x="3218" y="305"/>
                                </a:cubicBezTo>
                                <a:cubicBezTo>
                                  <a:pt x="3218" y="389"/>
                                  <a:pt x="3271" y="400"/>
                                  <a:pt x="3309" y="400"/>
                                </a:cubicBezTo>
                                <a:cubicBezTo>
                                  <a:pt x="3322" y="400"/>
                                  <a:pt x="3335" y="399"/>
                                  <a:pt x="3344" y="397"/>
                                </a:cubicBezTo>
                                <a:cubicBezTo>
                                  <a:pt x="3344" y="337"/>
                                  <a:pt x="3344" y="337"/>
                                  <a:pt x="3344" y="337"/>
                                </a:cubicBezTo>
                                <a:cubicBezTo>
                                  <a:pt x="3336" y="339"/>
                                  <a:pt x="3328" y="339"/>
                                  <a:pt x="3321" y="339"/>
                                </a:cubicBezTo>
                                <a:cubicBezTo>
                                  <a:pt x="3296" y="339"/>
                                  <a:pt x="3285" y="328"/>
                                  <a:pt x="3285" y="298"/>
                                </a:cubicBezTo>
                                <a:cubicBezTo>
                                  <a:pt x="3285" y="172"/>
                                  <a:pt x="3285" y="172"/>
                                  <a:pt x="3285" y="172"/>
                                </a:cubicBezTo>
                                <a:cubicBezTo>
                                  <a:pt x="3347" y="172"/>
                                  <a:pt x="3347" y="172"/>
                                  <a:pt x="3347" y="172"/>
                                </a:cubicBezTo>
                                <a:cubicBezTo>
                                  <a:pt x="3347" y="112"/>
                                  <a:pt x="3347" y="112"/>
                                  <a:pt x="3347" y="112"/>
                                </a:cubicBezTo>
                                <a:cubicBezTo>
                                  <a:pt x="3285" y="112"/>
                                  <a:pt x="3285" y="112"/>
                                  <a:pt x="3285" y="112"/>
                                </a:cubicBezTo>
                                <a:cubicBezTo>
                                  <a:pt x="3285" y="4"/>
                                  <a:pt x="3285" y="4"/>
                                  <a:pt x="3285" y="4"/>
                                </a:cubicBezTo>
                                <a:cubicBezTo>
                                  <a:pt x="3218" y="4"/>
                                  <a:pt x="3218" y="4"/>
                                  <a:pt x="3218" y="4"/>
                                </a:cubicBezTo>
                                <a:cubicBezTo>
                                  <a:pt x="3218" y="112"/>
                                  <a:pt x="3218" y="112"/>
                                  <a:pt x="3218" y="112"/>
                                </a:cubicBezTo>
                                <a:cubicBezTo>
                                  <a:pt x="3183" y="112"/>
                                  <a:pt x="3183" y="112"/>
                                  <a:pt x="3183" y="112"/>
                                </a:cubicBezTo>
                                <a:cubicBezTo>
                                  <a:pt x="3183" y="172"/>
                                  <a:pt x="3183" y="172"/>
                                  <a:pt x="3183" y="172"/>
                                </a:cubicBezTo>
                                <a:lnTo>
                                  <a:pt x="3218" y="172"/>
                                </a:lnTo>
                                <a:close/>
                                <a:moveTo>
                                  <a:pt x="3406" y="4"/>
                                </a:moveTo>
                                <a:cubicBezTo>
                                  <a:pt x="3406" y="392"/>
                                  <a:pt x="3406" y="392"/>
                                  <a:pt x="3406" y="392"/>
                                </a:cubicBezTo>
                                <a:cubicBezTo>
                                  <a:pt x="3472" y="392"/>
                                  <a:pt x="3472" y="392"/>
                                  <a:pt x="3472" y="392"/>
                                </a:cubicBezTo>
                                <a:cubicBezTo>
                                  <a:pt x="3472" y="231"/>
                                  <a:pt x="3472" y="231"/>
                                  <a:pt x="3472" y="231"/>
                                </a:cubicBezTo>
                                <a:cubicBezTo>
                                  <a:pt x="3472" y="192"/>
                                  <a:pt x="3498" y="166"/>
                                  <a:pt x="3535" y="166"/>
                                </a:cubicBezTo>
                                <a:cubicBezTo>
                                  <a:pt x="3570" y="166"/>
                                  <a:pt x="3591" y="190"/>
                                  <a:pt x="3591" y="228"/>
                                </a:cubicBezTo>
                                <a:cubicBezTo>
                                  <a:pt x="3591" y="392"/>
                                  <a:pt x="3591" y="392"/>
                                  <a:pt x="3591" y="392"/>
                                </a:cubicBezTo>
                                <a:cubicBezTo>
                                  <a:pt x="3658" y="392"/>
                                  <a:pt x="3658" y="392"/>
                                  <a:pt x="3658" y="392"/>
                                </a:cubicBezTo>
                                <a:cubicBezTo>
                                  <a:pt x="3658" y="218"/>
                                  <a:pt x="3658" y="218"/>
                                  <a:pt x="3658" y="218"/>
                                </a:cubicBezTo>
                                <a:cubicBezTo>
                                  <a:pt x="3658" y="149"/>
                                  <a:pt x="3620" y="106"/>
                                  <a:pt x="3555" y="106"/>
                                </a:cubicBezTo>
                                <a:cubicBezTo>
                                  <a:pt x="3515" y="106"/>
                                  <a:pt x="3485" y="124"/>
                                  <a:pt x="3472" y="151"/>
                                </a:cubicBezTo>
                                <a:cubicBezTo>
                                  <a:pt x="3472" y="4"/>
                                  <a:pt x="3472" y="4"/>
                                  <a:pt x="3472" y="4"/>
                                </a:cubicBezTo>
                                <a:lnTo>
                                  <a:pt x="3406" y="4"/>
                                </a:lnTo>
                                <a:close/>
                                <a:moveTo>
                                  <a:pt x="3711" y="252"/>
                                </a:moveTo>
                                <a:cubicBezTo>
                                  <a:pt x="3711" y="254"/>
                                  <a:pt x="3711" y="254"/>
                                  <a:pt x="3711" y="254"/>
                                </a:cubicBezTo>
                                <a:cubicBezTo>
                                  <a:pt x="3711" y="342"/>
                                  <a:pt x="3772" y="399"/>
                                  <a:pt x="3861" y="399"/>
                                </a:cubicBezTo>
                                <a:cubicBezTo>
                                  <a:pt x="3904" y="399"/>
                                  <a:pt x="3943" y="387"/>
                                  <a:pt x="3980" y="349"/>
                                </a:cubicBezTo>
                                <a:cubicBezTo>
                                  <a:pt x="3939" y="310"/>
                                  <a:pt x="3939" y="310"/>
                                  <a:pt x="3939" y="310"/>
                                </a:cubicBezTo>
                                <a:cubicBezTo>
                                  <a:pt x="3918" y="331"/>
                                  <a:pt x="3897" y="342"/>
                                  <a:pt x="3863" y="342"/>
                                </a:cubicBezTo>
                                <a:cubicBezTo>
                                  <a:pt x="3813" y="342"/>
                                  <a:pt x="3780" y="313"/>
                                  <a:pt x="3778" y="269"/>
                                </a:cubicBezTo>
                                <a:cubicBezTo>
                                  <a:pt x="3998" y="269"/>
                                  <a:pt x="3998" y="269"/>
                                  <a:pt x="3998" y="269"/>
                                </a:cubicBezTo>
                                <a:cubicBezTo>
                                  <a:pt x="3999" y="257"/>
                                  <a:pt x="3999" y="245"/>
                                  <a:pt x="3999" y="245"/>
                                </a:cubicBezTo>
                                <a:cubicBezTo>
                                  <a:pt x="3999" y="167"/>
                                  <a:pt x="3943" y="104"/>
                                  <a:pt x="3859" y="104"/>
                                </a:cubicBezTo>
                                <a:cubicBezTo>
                                  <a:pt x="3775" y="104"/>
                                  <a:pt x="3711" y="162"/>
                                  <a:pt x="3711" y="252"/>
                                </a:cubicBezTo>
                                <a:moveTo>
                                  <a:pt x="3930" y="222"/>
                                </a:moveTo>
                                <a:cubicBezTo>
                                  <a:pt x="3780" y="222"/>
                                  <a:pt x="3780" y="222"/>
                                  <a:pt x="3780" y="222"/>
                                </a:cubicBezTo>
                                <a:cubicBezTo>
                                  <a:pt x="3783" y="188"/>
                                  <a:pt x="3817" y="161"/>
                                  <a:pt x="3859" y="161"/>
                                </a:cubicBezTo>
                                <a:cubicBezTo>
                                  <a:pt x="3898" y="161"/>
                                  <a:pt x="3930" y="188"/>
                                  <a:pt x="3930" y="222"/>
                                </a:cubicBezTo>
                                <a:moveTo>
                                  <a:pt x="4055" y="112"/>
                                </a:moveTo>
                                <a:cubicBezTo>
                                  <a:pt x="4055" y="392"/>
                                  <a:pt x="4055" y="392"/>
                                  <a:pt x="4055" y="392"/>
                                </a:cubicBezTo>
                                <a:cubicBezTo>
                                  <a:pt x="4122" y="392"/>
                                  <a:pt x="4122" y="392"/>
                                  <a:pt x="4122" y="392"/>
                                </a:cubicBezTo>
                                <a:cubicBezTo>
                                  <a:pt x="4122" y="245"/>
                                  <a:pt x="4122" y="245"/>
                                  <a:pt x="4122" y="245"/>
                                </a:cubicBezTo>
                                <a:cubicBezTo>
                                  <a:pt x="4122" y="198"/>
                                  <a:pt x="4152" y="169"/>
                                  <a:pt x="4198" y="169"/>
                                </a:cubicBezTo>
                                <a:cubicBezTo>
                                  <a:pt x="4209" y="169"/>
                                  <a:pt x="4218" y="171"/>
                                  <a:pt x="4226" y="172"/>
                                </a:cubicBezTo>
                                <a:cubicBezTo>
                                  <a:pt x="4226" y="108"/>
                                  <a:pt x="4226" y="108"/>
                                  <a:pt x="4226" y="108"/>
                                </a:cubicBezTo>
                                <a:cubicBezTo>
                                  <a:pt x="4223" y="107"/>
                                  <a:pt x="4213" y="106"/>
                                  <a:pt x="4206" y="106"/>
                                </a:cubicBezTo>
                                <a:cubicBezTo>
                                  <a:pt x="4166" y="106"/>
                                  <a:pt x="4135" y="124"/>
                                  <a:pt x="4122" y="153"/>
                                </a:cubicBezTo>
                                <a:cubicBezTo>
                                  <a:pt x="4122" y="112"/>
                                  <a:pt x="4122" y="112"/>
                                  <a:pt x="4122" y="112"/>
                                </a:cubicBezTo>
                                <a:lnTo>
                                  <a:pt x="4055" y="112"/>
                                </a:lnTo>
                                <a:close/>
                                <a:moveTo>
                                  <a:pt x="4248" y="252"/>
                                </a:moveTo>
                                <a:cubicBezTo>
                                  <a:pt x="4248" y="254"/>
                                  <a:pt x="4248" y="254"/>
                                  <a:pt x="4248" y="254"/>
                                </a:cubicBezTo>
                                <a:cubicBezTo>
                                  <a:pt x="4248" y="342"/>
                                  <a:pt x="4309" y="399"/>
                                  <a:pt x="4398" y="399"/>
                                </a:cubicBezTo>
                                <a:cubicBezTo>
                                  <a:pt x="4440" y="399"/>
                                  <a:pt x="4480" y="387"/>
                                  <a:pt x="4516" y="349"/>
                                </a:cubicBezTo>
                                <a:cubicBezTo>
                                  <a:pt x="4476" y="310"/>
                                  <a:pt x="4476" y="310"/>
                                  <a:pt x="4476" y="310"/>
                                </a:cubicBezTo>
                                <a:cubicBezTo>
                                  <a:pt x="4455" y="331"/>
                                  <a:pt x="4434" y="342"/>
                                  <a:pt x="4400" y="342"/>
                                </a:cubicBezTo>
                                <a:cubicBezTo>
                                  <a:pt x="4350" y="342"/>
                                  <a:pt x="4317" y="313"/>
                                  <a:pt x="4315" y="269"/>
                                </a:cubicBezTo>
                                <a:cubicBezTo>
                                  <a:pt x="4534" y="269"/>
                                  <a:pt x="4534" y="269"/>
                                  <a:pt x="4534" y="269"/>
                                </a:cubicBezTo>
                                <a:cubicBezTo>
                                  <a:pt x="4535" y="257"/>
                                  <a:pt x="4535" y="245"/>
                                  <a:pt x="4535" y="245"/>
                                </a:cubicBezTo>
                                <a:cubicBezTo>
                                  <a:pt x="4535" y="167"/>
                                  <a:pt x="4480" y="104"/>
                                  <a:pt x="4396" y="104"/>
                                </a:cubicBezTo>
                                <a:cubicBezTo>
                                  <a:pt x="4311" y="104"/>
                                  <a:pt x="4248" y="162"/>
                                  <a:pt x="4248" y="252"/>
                                </a:cubicBezTo>
                                <a:moveTo>
                                  <a:pt x="4467" y="222"/>
                                </a:moveTo>
                                <a:cubicBezTo>
                                  <a:pt x="4316" y="222"/>
                                  <a:pt x="4316" y="222"/>
                                  <a:pt x="4316" y="222"/>
                                </a:cubicBezTo>
                                <a:cubicBezTo>
                                  <a:pt x="4319" y="188"/>
                                  <a:pt x="4354" y="161"/>
                                  <a:pt x="4396" y="161"/>
                                </a:cubicBezTo>
                                <a:cubicBezTo>
                                  <a:pt x="4435" y="161"/>
                                  <a:pt x="4467" y="188"/>
                                  <a:pt x="4467" y="222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00443E" id="Grupa 18" o:spid="_x0000_s1026" style="position:absolute;margin-left:0;margin-top:794.25pt;width:524.2pt;height:27.2pt;z-index:251736063;mso-position-horizontal:center;mso-position-horizontal-relative:margin;mso-position-vertical-relative:page;mso-width-relative:margin" coordsize="66573,34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">
                <v:shape id="Grafik 4" o:spid="_x0000_s1027" type="#_x0000_t75" style="position:absolute;width:14471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y7XTGAAAA3AAAAA8AAABkcnMvZG93bnJldi54bWxEj09rAjEUxO9Cv0N4Qm+adQsiq1FELLSH&#10;tvjnoLfn5rlZ3bwsm1TTfvqmUOhxmJnfMLNFtI24UedrxwpGwwwEcel0zZWC/e55MAHhA7LGxjEp&#10;+CIPi/lDb4aFdnfe0G0bKpEg7AtUYEJoCyl9aciiH7qWOHln11kMSXaV1B3eE9w2Ms+ysbRYc1ow&#10;2NLKUHndfloF61g1o3z3vn498OnydvyIV/o2Sj3243IKIlAM/+G/9otWkI+f4PdMOg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LtdMYAAADcAAAADwAAAAAAAAAAAAAA&#10;AACfAgAAZHJzL2Rvd25yZXYueG1sUEsFBgAAAAAEAAQA9wAAAJIDAAAAAA==&#10;">
                  <v:imagedata r:id="rId10" o:title=""/>
                  <v:path arrowok="t"/>
                </v:shape>
                <v:shape id="Freeform 5" o:spid="_x0000_s1028" style="position:absolute;left:52101;top:1809;width:14472;height:1645;visibility:visible;mso-wrap-style:square;v-text-anchor:top" coordsize="453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ee8YA&#10;AADcAAAADwAAAGRycy9kb3ducmV2LnhtbESP0WrCQBRE34X+w3ILvkjdVKpodBOKRetDKTT6AZfs&#10;bRKavRt2t5rm67uC4OMwM2eYTd6bVpzJ+caygudpAoK4tLrhSsHpuHtagvABWWNrmRT8kYc8exht&#10;MNX2wl90LkIlIoR9igrqELpUSl/WZNBPbUccvW/rDIYoXSW1w0uEm1bOkmQhDTYcF2rsaFtT+VP8&#10;GgX77XLSdu5QrD73H/PBDkPzLt+UGj/2r2sQgfpwD9/aB61gtniB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lee8YAAADcAAAADwAAAAAAAAAAAAAAAACYAgAAZHJz&#10;L2Rvd25yZXYueG1sUEsFBgAAAAAEAAQA9QAAAIsDAAAAAA==&#10;" path="m,251v,82,62,143,141,143c188,394,221,375,233,353v,17,,17,,17c233,394,230,423,207,439v-16,12,-38,18,-63,18c104,457,74,446,44,427,15,474,15,474,15,474v37,27,83,41,135,41c190,515,226,503,250,485v43,-31,49,-72,49,-140c299,112,299,112,299,112v-68,,-68,,-68,c231,152,231,152,231,152v-9,-26,-42,-47,-90,-47c62,105,,169,,251t67,c67,203,103,166,150,166v49,,86,37,86,85c236,299,199,335,150,335v-47,,-83,-36,-83,-84m355,252v,2,,2,,2c355,342,416,399,504,399v43,,83,-12,119,-50c583,310,583,310,583,310v-22,21,-42,32,-77,32c457,342,424,313,421,269v220,,220,,220,c642,257,642,245,642,245,642,167,587,104,503,104v-85,,-148,58,-148,148m574,222v-151,,-151,,-151,c426,188,460,161,503,161v39,,71,27,71,61m706,172v,133,,133,,133c706,389,758,400,797,400v13,,25,-1,35,-3c832,337,832,337,832,337v-9,2,-16,2,-24,2c784,339,773,328,773,298v,-126,,-126,,-126c835,172,835,172,835,172v,-60,,-60,,-60c773,112,773,112,773,112,773,4,773,4,773,4v-67,,-67,,-67,c706,112,706,112,706,112v-36,,-36,,-36,c670,172,670,172,670,172r36,xm907,172v,133,,133,,133c907,389,960,400,999,400v13,,25,-1,34,-3c1033,337,1033,337,1033,337v-8,2,-16,2,-23,2c986,339,975,328,975,298v,-126,,-126,,-126c1037,172,1037,172,1037,172v,-60,,-60,,-60c975,112,975,112,975,112,975,4,975,4,975,4v-68,,-68,,-68,c907,112,907,112,907,112v-35,,-35,,-35,c872,172,872,172,872,172r35,xm1120,79v22,,40,-18,40,-40c1160,17,1142,,1120,v-22,,-40,17,-40,39c1080,61,1098,79,1120,79t-33,313c1154,392,1154,392,1154,392v,-280,,-280,,-280c1087,112,1087,112,1087,112r,280xm1229,112v,280,,280,,280c1296,392,1296,392,1296,392v,-161,,-161,,-161c1296,192,1323,166,1361,166v38,,60,24,60,62c1421,392,1421,392,1421,392v67,,67,,67,c1488,218,1488,218,1488,218v,-69,-39,-112,-107,-112c1340,106,1308,125,1296,152v,-40,,-40,,-40l1229,112xm1540,251v,82,62,143,141,143c1728,394,1761,375,1773,353v,17,,17,,17c1773,394,1770,423,1747,439v-16,12,-38,18,-63,18c1644,457,1614,446,1584,427v-29,47,-29,47,-29,47c1592,501,1638,515,1690,515v40,,76,-12,100,-30c1833,454,1839,413,1839,345v,-233,,-233,,-233c1771,112,1771,112,1771,112v,40,,40,,40c1762,126,1729,105,1681,105v-79,,-141,64,-141,146m1607,251v,-48,36,-85,83,-85c1739,166,1776,203,1776,251v,48,-37,84,-86,84c1643,335,1607,299,1607,251t477,197c2084,507,2084,507,2084,507v8,3,21,4,33,4c2143,511,2166,505,2184,488v14,-13,23,-31,31,-50c2341,112,2341,112,2341,112v-68,,-68,,-68,c2196,323,2196,323,2196,323,2113,112,2113,112,2113,112v-68,,-68,,-68,c2163,403,2163,403,2163,403v-7,20,-7,20,-7,20c2151,434,2146,443,2140,447v-7,4,-15,6,-25,6c2105,453,2093,452,2084,448m2357,252v,84,68,148,154,148c2596,400,2665,336,2665,252v,-84,-69,-149,-154,-149c2425,103,2357,168,2357,252t67,c2424,202,2461,164,2511,164v49,,87,38,87,88c2598,301,2560,340,2511,340v-50,,-87,-39,-87,-88m2718,112v,169,,169,,169c2718,361,2776,399,2847,399v70,,129,-39,129,-120c2976,112,2976,112,2976,112v-67,,-67,,-67,c2909,275,2909,275,2909,275v,44,-27,63,-62,63c2812,338,2785,319,2785,275v,-163,,-163,,-163l2718,112xm3218,172v,133,,133,,133c3218,389,3271,400,3309,400v13,,26,-1,35,-3c3344,337,3344,337,3344,337v-8,2,-16,2,-23,2c3296,339,3285,328,3285,298v,-126,,-126,,-126c3347,172,3347,172,3347,172v,-60,,-60,,-60c3285,112,3285,112,3285,112v,-108,,-108,,-108c3218,4,3218,4,3218,4v,108,,108,,108c3183,112,3183,112,3183,112v,60,,60,,60l3218,172xm3406,4v,388,,388,,388c3472,392,3472,392,3472,392v,-161,,-161,,-161c3472,192,3498,166,3535,166v35,,56,24,56,62c3591,392,3591,392,3591,392v67,,67,,67,c3658,218,3658,218,3658,218v,-69,-38,-112,-103,-112c3515,106,3485,124,3472,151v,-147,,-147,,-147l3406,4xm3711,252v,2,,2,,2c3711,342,3772,399,3861,399v43,,82,-12,119,-50c3939,310,3939,310,3939,310v-21,21,-42,32,-76,32c3813,342,3780,313,3778,269v220,,220,,220,c3999,257,3999,245,3999,245v,-78,-56,-141,-140,-141c3775,104,3711,162,3711,252t219,-30c3780,222,3780,222,3780,222v3,-34,37,-61,79,-61c3898,161,3930,188,3930,222m4055,112v,280,,280,,280c4122,392,4122,392,4122,392v,-147,,-147,,-147c4122,198,4152,169,4198,169v11,,20,2,28,3c4226,108,4226,108,4226,108v-3,-1,-13,-2,-20,-2c4166,106,4135,124,4122,153v,-41,,-41,,-41l4055,112xm4248,252v,2,,2,,2c4248,342,4309,399,4398,399v42,,82,-12,118,-50c4476,310,4476,310,4476,310v-21,21,-42,32,-76,32c4350,342,4317,313,4315,269v219,,219,,219,c4535,257,4535,245,4535,245v,-78,-55,-141,-139,-141c4311,104,4248,162,4248,252t219,-30c4316,222,4316,222,4316,222v3,-34,38,-61,80,-61c4435,161,4467,188,4467,222e" fillcolor="white [3212]" stroked="f">
                  <v:path arrowok="t" o:connecttype="custom" o:connectlocs="74353,118159;4787,151372;95414,35767;0,80157;47867,106982;160832,127420;134345,85905;113284,80476;183169,70896;265500,126782;246672,54928;246672,1277;213804,54928;318791,127740;311132,95166;311132,35767;278264,35767;370168,12455;346873,125185;346873,125185;413567,73770;474836,125185;413567,35767;565782,112730;505471,136362;586844,110176;536424,33532;566740,80157;665026,161910;747037,35767;652580,35767;674918,144665;850429,80476;801286,52373;867342,35767;949672,35767;888722,87821;1026897,97402;1059765,108259;1068062,35767;1026897,35767;1086890,1277;1128055,53012;1167305,69618;1086890,1277;1270059,111453;1275803,85905;1254103,70896;1293992,35767;1339625,53970;1315372,48860;1355580,81115;1404085,109218;1402809,33212;1402809,51415" o:connectangles="0,0,0,0,0,0,0,0,0,0,0,0,0,0,0,0,0,0,0,0,0,0,0,0,0,0,0,0,0,0,0,0,0,0,0,0,0,0,0,0,0,0,0,0,0,0,0,0,0,0,0,0,0,0,0"/>
                  <o:lock v:ext="edit" verticies="t"/>
                </v:shape>
                <w10:wrap anchorx="margin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23775" behindDoc="0" locked="0" layoutInCell="1" allowOverlap="1" wp14:anchorId="0AC96815" wp14:editId="465068F0">
                <wp:simplePos x="0" y="0"/>
                <wp:positionH relativeFrom="page">
                  <wp:posOffset>466725</wp:posOffset>
                </wp:positionH>
                <wp:positionV relativeFrom="page">
                  <wp:posOffset>9058275</wp:posOffset>
                </wp:positionV>
                <wp:extent cx="10035539" cy="933384"/>
                <wp:effectExtent l="0" t="0" r="0" b="635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5539" cy="933384"/>
                          <a:chOff x="0" y="0"/>
                          <a:chExt cx="10035539" cy="933384"/>
                        </a:xfrm>
                      </wpg:grpSpPr>
                      <wps:wsp>
                        <wps:cNvPr id="56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01739" cy="31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1207" w:rsidRPr="007B35AF" w:rsidRDefault="00351207" w:rsidP="00351207">
                              <w:pPr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proofErr w:type="spellStart"/>
                              <w:r w:rsidRPr="00664D91">
                                <w:rPr>
                                  <w:b/>
                                  <w:color w:val="FFFFFF" w:themeColor="background1"/>
                                </w:rPr>
                                <w:t>Athlon</w:t>
                              </w:r>
                              <w:proofErr w:type="spellEnd"/>
                              <w:r w:rsidRPr="00664D91">
                                <w:rPr>
                                  <w:b/>
                                  <w:color w:val="FFFFFF" w:themeColor="background1"/>
                                </w:rPr>
                                <w:t xml:space="preserve"> Car </w:t>
                              </w:r>
                              <w:proofErr w:type="spellStart"/>
                              <w:r w:rsidRPr="00664D91">
                                <w:rPr>
                                  <w:b/>
                                  <w:color w:val="FFFFFF" w:themeColor="background1"/>
                                </w:rPr>
                                <w:t>Lease</w:t>
                              </w:r>
                              <w:proofErr w:type="spellEnd"/>
                              <w:r w:rsidRPr="00664D91">
                                <w:rPr>
                                  <w:b/>
                                  <w:color w:val="FFFFFF" w:themeColor="background1"/>
                                </w:rPr>
                                <w:t xml:space="preserve"> Polska Sp. z o.</w:t>
                              </w:r>
                              <w:proofErr w:type="gramStart"/>
                              <w:r w:rsidRPr="00664D91">
                                <w:rPr>
                                  <w:b/>
                                  <w:color w:val="FFFFFF" w:themeColor="background1"/>
                                </w:rPr>
                                <w:t>o</w:t>
                              </w:r>
                              <w:proofErr w:type="gramEnd"/>
                              <w:r w:rsidRPr="00664D91">
                                <w:rPr>
                                  <w:b/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6301739" cy="76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1207" w:rsidRPr="00531ECF" w:rsidRDefault="00351207" w:rsidP="00351207">
                              <w:pPr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  <w:proofErr w:type="gramStart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ul</w:t>
                              </w:r>
                              <w:proofErr w:type="gramEnd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. Aleje Jerozolimskie 142a - Budynek West Station - 02-305 Warszawa</w:t>
                              </w:r>
                            </w:p>
                            <w:p w:rsidR="00351207" w:rsidRPr="00531ECF" w:rsidRDefault="00351207" w:rsidP="00351207">
                              <w:pPr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  <w:proofErr w:type="gramStart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tel</w:t>
                              </w:r>
                              <w:proofErr w:type="gramEnd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. + 48 22 279 46 46 - fax +48 22 279 46 00</w:t>
                              </w:r>
                            </w:p>
                            <w:p w:rsidR="00351207" w:rsidRPr="00531ECF" w:rsidRDefault="00351207" w:rsidP="00351207">
                              <w:pPr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  <w:proofErr w:type="gramStart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info</w:t>
                              </w:r>
                              <w:proofErr w:type="gramEnd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.</w:t>
                              </w:r>
                              <w:proofErr w:type="gramStart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poland</w:t>
                              </w:r>
                              <w:proofErr w:type="gramEnd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@athlon.</w:t>
                              </w:r>
                              <w:proofErr w:type="gramStart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com</w:t>
                              </w:r>
                              <w:proofErr w:type="gramEnd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 xml:space="preserve"> – www.</w:t>
                              </w:r>
                              <w:proofErr w:type="gramStart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athlon</w:t>
                              </w:r>
                              <w:proofErr w:type="gramEnd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.</w:t>
                              </w:r>
                              <w:proofErr w:type="gramStart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t>com</w:t>
                              </w:r>
                              <w:proofErr w:type="gramEnd"/>
                              <w:r w:rsidRPr="00531ECF">
                                <w:rPr>
                                  <w:color w:val="FFFFFF" w:themeColor="background1"/>
                                  <w:sz w:val="1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3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95185"/>
                            <a:ext cx="6301739" cy="83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1207" w:rsidRPr="00351207" w:rsidRDefault="00351207" w:rsidP="00351207">
                              <w:pPr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  <w:r w:rsidRPr="00351207">
                                <w:rPr>
                                  <w:color w:val="FFFFFF" w:themeColor="background1"/>
                                  <w:sz w:val="14"/>
                                </w:rPr>
                                <w:t>NIP</w:t>
                              </w:r>
                              <w:proofErr w:type="gramStart"/>
                              <w:r w:rsidRPr="00351207">
                                <w:rPr>
                                  <w:color w:val="FFFFFF" w:themeColor="background1"/>
                                  <w:sz w:val="14"/>
                                </w:rPr>
                                <w:t>:527 25 44 099 – KRS</w:t>
                              </w:r>
                              <w:proofErr w:type="gramEnd"/>
                              <w:r w:rsidRPr="00351207">
                                <w:rPr>
                                  <w:color w:val="FFFFFF" w:themeColor="background1"/>
                                  <w:sz w:val="14"/>
                                </w:rPr>
                                <w:t xml:space="preserve"> 0000284650</w:t>
                              </w:r>
                            </w:p>
                            <w:p w:rsidR="00351207" w:rsidRPr="00351207" w:rsidRDefault="00351207" w:rsidP="00351207">
                              <w:pPr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  <w:r w:rsidRPr="00351207">
                                <w:rPr>
                                  <w:color w:val="FFFFFF" w:themeColor="background1"/>
                                  <w:sz w:val="14"/>
                                </w:rPr>
                                <w:t xml:space="preserve">Sąd Rejonowy dla </w:t>
                              </w:r>
                              <w:proofErr w:type="spellStart"/>
                              <w:r w:rsidRPr="00351207">
                                <w:rPr>
                                  <w:color w:val="FFFFFF" w:themeColor="background1"/>
                                  <w:sz w:val="14"/>
                                </w:rPr>
                                <w:t>M.St.</w:t>
                              </w:r>
                              <w:proofErr w:type="spellEnd"/>
                              <w:r w:rsidRPr="00351207">
                                <w:rPr>
                                  <w:color w:val="FFFFFF" w:themeColor="background1"/>
                                  <w:sz w:val="14"/>
                                </w:rPr>
                                <w:t xml:space="preserve"> Warszawy - XII Wydział Gospodarczy</w:t>
                              </w:r>
                            </w:p>
                            <w:p w:rsidR="00351207" w:rsidRPr="00351207" w:rsidRDefault="00351207" w:rsidP="00351207">
                              <w:pPr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  <w:r w:rsidRPr="00351207">
                                <w:rPr>
                                  <w:color w:val="FFFFFF" w:themeColor="background1"/>
                                  <w:sz w:val="14"/>
                                </w:rPr>
                                <w:t>Wartość kapitału zakładowego 8 500 000 zł</w:t>
                              </w:r>
                            </w:p>
                            <w:p w:rsidR="00351207" w:rsidRPr="00351207" w:rsidRDefault="00351207" w:rsidP="00351207">
                              <w:pPr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96815" id="Grupa 19" o:spid="_x0000_s1028" style="position:absolute;margin-left:36.75pt;margin-top:713.25pt;width:790.2pt;height:73.5pt;z-index:251723775;mso-position-horizontal-relative:page;mso-position-vertical-relative:page" coordsize="100355,9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">
                <v:shape id="_x0000_s1029" type="#_x0000_t202" style="position:absolute;width:6301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" filled="f" stroked="f">
                  <v:textbox style="mso-fit-shape-to-text:t">
                    <w:txbxContent>
                      <w:p w:rsidR="00351207" w:rsidRPr="007B35AF" w:rsidRDefault="00351207" w:rsidP="00351207">
                        <w:pPr>
                          <w:rPr>
                            <w:color w:val="FFFFFF" w:themeColor="background1"/>
                            <w:sz w:val="16"/>
                          </w:rPr>
                        </w:pPr>
                        <w:proofErr w:type="spellStart"/>
                        <w:r w:rsidRPr="00664D91">
                          <w:rPr>
                            <w:b/>
                            <w:color w:val="FFFFFF" w:themeColor="background1"/>
                          </w:rPr>
                          <w:t>Athlon</w:t>
                        </w:r>
                        <w:proofErr w:type="spellEnd"/>
                        <w:r w:rsidRPr="00664D91">
                          <w:rPr>
                            <w:b/>
                            <w:color w:val="FFFFFF" w:themeColor="background1"/>
                          </w:rPr>
                          <w:t xml:space="preserve"> Car </w:t>
                        </w:r>
                        <w:proofErr w:type="spellStart"/>
                        <w:r w:rsidRPr="00664D91">
                          <w:rPr>
                            <w:b/>
                            <w:color w:val="FFFFFF" w:themeColor="background1"/>
                          </w:rPr>
                          <w:t>Lease</w:t>
                        </w:r>
                        <w:proofErr w:type="spellEnd"/>
                        <w:r w:rsidRPr="00664D91">
                          <w:rPr>
                            <w:b/>
                            <w:color w:val="FFFFFF" w:themeColor="background1"/>
                          </w:rPr>
                          <w:t xml:space="preserve"> Polska Sp. z o.</w:t>
                        </w:r>
                        <w:proofErr w:type="gramStart"/>
                        <w:r w:rsidRPr="00664D91">
                          <w:rPr>
                            <w:b/>
                            <w:color w:val="FFFFFF" w:themeColor="background1"/>
                          </w:rPr>
                          <w:t>o</w:t>
                        </w:r>
                        <w:proofErr w:type="gramEnd"/>
                        <w:r w:rsidRPr="00664D91">
                          <w:rPr>
                            <w:b/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top:1619;width:63017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<v:textbox style="mso-fit-shape-to-text:t">
                    <w:txbxContent>
                      <w:p w:rsidR="00351207" w:rsidRPr="00531ECF" w:rsidRDefault="00351207" w:rsidP="00351207">
                        <w:pPr>
                          <w:rPr>
                            <w:color w:val="FFFFFF" w:themeColor="background1"/>
                            <w:sz w:val="14"/>
                          </w:rPr>
                        </w:pPr>
                        <w:proofErr w:type="gramStart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ul</w:t>
                        </w:r>
                        <w:proofErr w:type="gramEnd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. Aleje Jerozolimskie 142a - Budynek West Station - 02-305 Warszawa</w:t>
                        </w:r>
                      </w:p>
                      <w:p w:rsidR="00351207" w:rsidRPr="00531ECF" w:rsidRDefault="00351207" w:rsidP="00351207">
                        <w:pPr>
                          <w:rPr>
                            <w:color w:val="FFFFFF" w:themeColor="background1"/>
                            <w:sz w:val="14"/>
                          </w:rPr>
                        </w:pPr>
                        <w:proofErr w:type="gramStart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tel</w:t>
                        </w:r>
                        <w:proofErr w:type="gramEnd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. + 48 22 279 46 46 - fax +48 22 279 46 00</w:t>
                        </w:r>
                      </w:p>
                      <w:p w:rsidR="00351207" w:rsidRPr="00531ECF" w:rsidRDefault="00351207" w:rsidP="00351207">
                        <w:pPr>
                          <w:rPr>
                            <w:color w:val="FFFFFF" w:themeColor="background1"/>
                            <w:sz w:val="14"/>
                          </w:rPr>
                        </w:pPr>
                        <w:proofErr w:type="gramStart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info</w:t>
                        </w:r>
                        <w:proofErr w:type="gramEnd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.</w:t>
                        </w:r>
                        <w:proofErr w:type="gramStart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poland</w:t>
                        </w:r>
                        <w:proofErr w:type="gramEnd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@athlon.</w:t>
                        </w:r>
                        <w:proofErr w:type="gramStart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com</w:t>
                        </w:r>
                        <w:proofErr w:type="gramEnd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 xml:space="preserve"> – www.</w:t>
                        </w:r>
                        <w:proofErr w:type="gramStart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athlon</w:t>
                        </w:r>
                        <w:proofErr w:type="gramEnd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.</w:t>
                        </w:r>
                        <w:proofErr w:type="gramStart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t>com</w:t>
                        </w:r>
                        <w:proofErr w:type="gramEnd"/>
                        <w:r w:rsidRPr="00531ECF">
                          <w:rPr>
                            <w:color w:val="FFFFFF" w:themeColor="background1"/>
                            <w:sz w:val="14"/>
                          </w:rPr>
                          <w:br/>
                        </w:r>
                      </w:p>
                    </w:txbxContent>
                  </v:textbox>
                </v:shape>
                <v:shape id="_x0000_s1031" type="#_x0000_t202" style="position:absolute;left:37338;top:951;width:6301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jp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aLOH3TDoCevMAAAD//wMAUEsBAi0AFAAGAAgAAAAhANvh9svuAAAAhQEAABMAAAAAAAAAAAAA&#10;AAAAAAAAAFtDb250ZW50X1R5cGVzXS54bWxQSwECLQAUAAYACAAAACEAWvQsW78AAAAVAQAACwAA&#10;AAAAAAAAAAAAAAAfAQAAX3JlbHMvLnJlbHNQSwECLQAUAAYACAAAACEAb3wo6cMAAADcAAAADwAA&#10;AAAAAAAAAAAAAAAHAgAAZHJzL2Rvd25yZXYueG1sUEsFBgAAAAADAAMAtwAAAPcCAAAAAA==&#10;" filled="f" stroked="f">
                  <v:textbox style="mso-fit-shape-to-text:t">
                    <w:txbxContent>
                      <w:p w:rsidR="00351207" w:rsidRPr="00351207" w:rsidRDefault="00351207" w:rsidP="00351207">
                        <w:pPr>
                          <w:rPr>
                            <w:color w:val="FFFFFF" w:themeColor="background1"/>
                            <w:sz w:val="14"/>
                          </w:rPr>
                        </w:pPr>
                        <w:r w:rsidRPr="00351207">
                          <w:rPr>
                            <w:color w:val="FFFFFF" w:themeColor="background1"/>
                            <w:sz w:val="14"/>
                          </w:rPr>
                          <w:t>NIP</w:t>
                        </w:r>
                        <w:proofErr w:type="gramStart"/>
                        <w:r w:rsidRPr="00351207">
                          <w:rPr>
                            <w:color w:val="FFFFFF" w:themeColor="background1"/>
                            <w:sz w:val="14"/>
                          </w:rPr>
                          <w:t>:527 25 44 099 – KRS</w:t>
                        </w:r>
                        <w:proofErr w:type="gramEnd"/>
                        <w:r w:rsidRPr="00351207">
                          <w:rPr>
                            <w:color w:val="FFFFFF" w:themeColor="background1"/>
                            <w:sz w:val="14"/>
                          </w:rPr>
                          <w:t xml:space="preserve"> 0000284650</w:t>
                        </w:r>
                      </w:p>
                      <w:p w:rsidR="00351207" w:rsidRPr="00351207" w:rsidRDefault="00351207" w:rsidP="00351207">
                        <w:pPr>
                          <w:rPr>
                            <w:color w:val="FFFFFF" w:themeColor="background1"/>
                            <w:sz w:val="14"/>
                          </w:rPr>
                        </w:pPr>
                        <w:r w:rsidRPr="00351207">
                          <w:rPr>
                            <w:color w:val="FFFFFF" w:themeColor="background1"/>
                            <w:sz w:val="14"/>
                          </w:rPr>
                          <w:t xml:space="preserve">Sąd Rejonowy dla </w:t>
                        </w:r>
                        <w:proofErr w:type="spellStart"/>
                        <w:r w:rsidRPr="00351207">
                          <w:rPr>
                            <w:color w:val="FFFFFF" w:themeColor="background1"/>
                            <w:sz w:val="14"/>
                          </w:rPr>
                          <w:t>M.St.</w:t>
                        </w:r>
                        <w:proofErr w:type="spellEnd"/>
                        <w:r w:rsidRPr="00351207">
                          <w:rPr>
                            <w:color w:val="FFFFFF" w:themeColor="background1"/>
                            <w:sz w:val="14"/>
                          </w:rPr>
                          <w:t xml:space="preserve"> Warszawy - XII Wydział Gospodarczy</w:t>
                        </w:r>
                      </w:p>
                      <w:p w:rsidR="00351207" w:rsidRPr="00351207" w:rsidRDefault="00351207" w:rsidP="00351207">
                        <w:pPr>
                          <w:rPr>
                            <w:color w:val="FFFFFF" w:themeColor="background1"/>
                            <w:sz w:val="14"/>
                          </w:rPr>
                        </w:pPr>
                        <w:r w:rsidRPr="00351207">
                          <w:rPr>
                            <w:color w:val="FFFFFF" w:themeColor="background1"/>
                            <w:sz w:val="14"/>
                          </w:rPr>
                          <w:t>Wartość kapitału zakładowego 8 500 000 zł</w:t>
                        </w:r>
                      </w:p>
                      <w:p w:rsidR="00351207" w:rsidRPr="00351207" w:rsidRDefault="00351207" w:rsidP="00351207">
                        <w:pPr>
                          <w:rPr>
                            <w:color w:val="FFFFFF" w:themeColor="background1"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3512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79" behindDoc="0" locked="0" layoutInCell="1" allowOverlap="1" wp14:anchorId="4305FFF9" wp14:editId="15D6AA1D">
                <wp:simplePos x="0" y="0"/>
                <wp:positionH relativeFrom="page">
                  <wp:posOffset>0</wp:posOffset>
                </wp:positionH>
                <wp:positionV relativeFrom="page">
                  <wp:posOffset>8839200</wp:posOffset>
                </wp:positionV>
                <wp:extent cx="7762875" cy="1842135"/>
                <wp:effectExtent l="0" t="0" r="9525" b="5715"/>
                <wp:wrapNone/>
                <wp:docPr id="546" name="Prostokąt 5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4018C6-4C8A-4161-81C8-4C91499A54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842135"/>
                        </a:xfrm>
                        <a:prstGeom prst="rect">
                          <a:avLst/>
                        </a:prstGeom>
                        <a:solidFill>
                          <a:srgbClr val="1D447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FCAEC" id="Prostokąt 545" o:spid="_x0000_s1026" style="position:absolute;margin-left:0;margin-top:696pt;width:611.25pt;height:145.05pt;z-index:251719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" fillcolor="#1d447e" stroked="f" strokeweight="1pt">
                <w10:wrap anchorx="page" anchory="page"/>
              </v:rect>
            </w:pict>
          </mc:Fallback>
        </mc:AlternateContent>
      </w:r>
    </w:p>
    <w:sectPr w:rsidR="00FA0F40" w:rsidRPr="00543B67" w:rsidSect="007D33A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709" w:right="851" w:bottom="567" w:left="85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A2F" w:rsidRDefault="00F31A2F" w:rsidP="001850F0">
      <w:r>
        <w:separator/>
      </w:r>
    </w:p>
    <w:p w:rsidR="00F31A2F" w:rsidRDefault="00F31A2F"/>
  </w:endnote>
  <w:endnote w:type="continuationSeparator" w:id="0">
    <w:p w:rsidR="00F31A2F" w:rsidRDefault="00F31A2F" w:rsidP="001850F0">
      <w:r>
        <w:continuationSeparator/>
      </w:r>
    </w:p>
    <w:p w:rsidR="00F31A2F" w:rsidRDefault="00F31A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96BCBE97-92C2-4DE5-82BF-B252C34F00B8}"/>
    <w:embedBold r:id="rId2" w:fontKey="{EE5663E8-487B-4804-8531-28AE5FB94622}"/>
    <w:embedItalic r:id="rId3" w:fontKey="{5F31D8F5-4BC6-4B8B-829D-512BD8868A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4" w:fontKey="{625F0071-8281-4719-8BBA-CD21DB78C74B}"/>
  </w:font>
  <w:font w:name="ABBvoice">
    <w:charset w:val="EE"/>
    <w:family w:val="swiss"/>
    <w:pitch w:val="variable"/>
    <w:sig w:usb0="A10006FF" w:usb1="100060FB" w:usb2="00000028" w:usb3="00000000" w:csb0="0000001F" w:csb1="00000000"/>
    <w:embedRegular r:id="rId5" w:fontKey="{FECE48F9-F3BC-486A-90A3-850D28F949C5}"/>
  </w:font>
  <w:font w:name="Athlon">
    <w:altName w:val="Calibri"/>
    <w:panose1 w:val="020B0A00020000000000"/>
    <w:charset w:val="00"/>
    <w:family w:val="swiss"/>
    <w:pitch w:val="variable"/>
    <w:sig w:usb0="00000007" w:usb1="00000001" w:usb2="00000000" w:usb3="00000000" w:csb0="00000093" w:csb1="00000000"/>
    <w:embedRegular r:id="rId6" w:fontKey="{F6B7446D-4689-421F-8938-B2462B0EDE3D}"/>
    <w:embedBold r:id="rId7" w:fontKey="{36EB4EAE-7CCF-48A6-9CEA-1D89106F1E72}"/>
    <w:embedItalic r:id="rId8" w:fontKey="{50654EDB-EF37-4D48-9B6E-12AD23D03DC5}"/>
  </w:font>
  <w:font w:name="Times New Roman (Hoofdtekst CS)">
    <w:charset w:val="00"/>
    <w:family w:val="roman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71F97EE7-932F-4520-B14E-9B828364CFEC}"/>
    <w:embedBold r:id="rId10" w:fontKey="{92978440-65CF-47FA-A1CF-F4E0C93D9A1D}"/>
  </w:font>
  <w:font w:name="Roboto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0E7A6EFA-9F1A-41C6-9B3A-56EE7AFE7E02}"/>
  </w:font>
  <w:font w:name="Athlon Light">
    <w:panose1 w:val="020B0A00020000000000"/>
    <w:charset w:val="00"/>
    <w:family w:val="swiss"/>
    <w:pitch w:val="variable"/>
    <w:sig w:usb0="00000007" w:usb1="00000001" w:usb2="00000000" w:usb3="00000000" w:csb0="00000093" w:csb1="00000000"/>
    <w:embedRegular r:id="rId12" w:fontKey="{C55D4AB8-599C-442E-89F3-327053DAF6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7CE2C065" w:rsidTr="7CE2C065">
      <w:tc>
        <w:tcPr>
          <w:tcW w:w="3400" w:type="dxa"/>
        </w:tcPr>
        <w:p w:rsidR="7CE2C065" w:rsidRDefault="7CE2C065" w:rsidP="7CE2C065">
          <w:pPr>
            <w:pStyle w:val="Header"/>
            <w:ind w:left="-115"/>
          </w:pPr>
        </w:p>
      </w:tc>
      <w:tc>
        <w:tcPr>
          <w:tcW w:w="3400" w:type="dxa"/>
        </w:tcPr>
        <w:p w:rsidR="7CE2C065" w:rsidRDefault="7CE2C065" w:rsidP="7CE2C065">
          <w:pPr>
            <w:pStyle w:val="Header"/>
            <w:jc w:val="center"/>
          </w:pPr>
        </w:p>
      </w:tc>
      <w:tc>
        <w:tcPr>
          <w:tcW w:w="3400" w:type="dxa"/>
        </w:tcPr>
        <w:p w:rsidR="7CE2C065" w:rsidRDefault="7CE2C065" w:rsidP="7CE2C065">
          <w:pPr>
            <w:pStyle w:val="Header"/>
            <w:ind w:right="-115"/>
            <w:jc w:val="right"/>
          </w:pPr>
        </w:p>
      </w:tc>
    </w:tr>
  </w:tbl>
  <w:p w:rsidR="7CE2C065" w:rsidRDefault="7CE2C065" w:rsidP="7CE2C0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7CE2C065" w:rsidTr="7CE2C065">
      <w:tc>
        <w:tcPr>
          <w:tcW w:w="3400" w:type="dxa"/>
        </w:tcPr>
        <w:p w:rsidR="7CE2C065" w:rsidRDefault="7CE2C065" w:rsidP="7CE2C065">
          <w:pPr>
            <w:pStyle w:val="Header"/>
            <w:ind w:left="-115"/>
          </w:pPr>
        </w:p>
      </w:tc>
      <w:tc>
        <w:tcPr>
          <w:tcW w:w="3400" w:type="dxa"/>
        </w:tcPr>
        <w:p w:rsidR="7CE2C065" w:rsidRDefault="7CE2C065" w:rsidP="7CE2C065">
          <w:pPr>
            <w:pStyle w:val="Header"/>
            <w:jc w:val="center"/>
          </w:pPr>
        </w:p>
      </w:tc>
      <w:tc>
        <w:tcPr>
          <w:tcW w:w="3400" w:type="dxa"/>
        </w:tcPr>
        <w:p w:rsidR="7CE2C065" w:rsidRDefault="7CE2C065" w:rsidP="7CE2C065">
          <w:pPr>
            <w:pStyle w:val="Header"/>
            <w:ind w:right="-115"/>
            <w:jc w:val="right"/>
          </w:pPr>
        </w:p>
      </w:tc>
    </w:tr>
  </w:tbl>
  <w:p w:rsidR="7CE2C065" w:rsidRDefault="7CE2C065" w:rsidP="7CE2C0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5B5" w:rsidRPr="009935B5" w:rsidRDefault="009935B5" w:rsidP="009935B5">
    <w:pPr>
      <w:pStyle w:val="Headline3"/>
      <w:jc w:val="right"/>
      <w:rPr>
        <w:sz w:val="20"/>
        <w:szCs w:val="24"/>
      </w:rPr>
    </w:pPr>
    <w:r w:rsidRPr="009935B5">
      <w:rPr>
        <w:sz w:val="20"/>
        <w:szCs w:val="24"/>
      </w:rPr>
      <w:t>www.athlon.com</w:t>
    </w:r>
    <w:r>
      <w:rPr>
        <w:sz w:val="20"/>
        <w:szCs w:val="24"/>
      </w:rPr>
      <w:t xml:space="preserve">  </w:t>
    </w:r>
    <w:r>
      <w:rPr>
        <w:sz w:val="20"/>
        <w:szCs w:val="24"/>
        <w:lang w:val="en-US"/>
      </w:rPr>
      <w:drawing>
        <wp:inline distT="0" distB="0" distL="0" distR="0" wp14:anchorId="0717C0E1" wp14:editId="2534A633">
          <wp:extent cx="212143" cy="216000"/>
          <wp:effectExtent l="0" t="0" r="0" b="0"/>
          <wp:docPr id="832" name="Obraz 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43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4"/>
      </w:rPr>
      <w:t xml:space="preserve">  </w:t>
    </w:r>
    <w:r>
      <w:rPr>
        <w:sz w:val="20"/>
        <w:szCs w:val="24"/>
        <w:lang w:val="en-US"/>
      </w:rPr>
      <w:drawing>
        <wp:inline distT="0" distB="0" distL="0" distR="0" wp14:anchorId="2018131E" wp14:editId="7D03EB9C">
          <wp:extent cx="212142" cy="216000"/>
          <wp:effectExtent l="0" t="0" r="0" b="0"/>
          <wp:docPr id="833" name="Obraz 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42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4"/>
      </w:rPr>
      <w:t xml:space="preserve">  </w:t>
    </w:r>
    <w:r>
      <w:rPr>
        <w:sz w:val="20"/>
        <w:szCs w:val="24"/>
        <w:lang w:val="en-US"/>
      </w:rPr>
      <w:drawing>
        <wp:inline distT="0" distB="0" distL="0" distR="0" wp14:anchorId="52B64500" wp14:editId="16B43741">
          <wp:extent cx="212142" cy="215999"/>
          <wp:effectExtent l="0" t="0" r="0" b="0"/>
          <wp:docPr id="835" name="Obraz 8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42" cy="215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A2F" w:rsidRDefault="00F31A2F" w:rsidP="001850F0">
      <w:r>
        <w:separator/>
      </w:r>
    </w:p>
    <w:p w:rsidR="00F31A2F" w:rsidRDefault="00F31A2F"/>
  </w:footnote>
  <w:footnote w:type="continuationSeparator" w:id="0">
    <w:p w:rsidR="00F31A2F" w:rsidRDefault="00F31A2F" w:rsidP="001850F0">
      <w:r>
        <w:continuationSeparator/>
      </w:r>
    </w:p>
    <w:p w:rsidR="00F31A2F" w:rsidRDefault="00F31A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99B" w:rsidRPr="001A098E" w:rsidRDefault="003A699B">
    <w:pPr>
      <w:pStyle w:val="Header"/>
      <w:rPr>
        <w:b/>
        <w:bCs/>
        <w:color w:val="003D6E" w:themeColor="accent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65C" w:rsidRPr="003A699B" w:rsidRDefault="003A699B" w:rsidP="001A098E">
    <w:pPr>
      <w:pStyle w:val="Header"/>
      <w:jc w:val="right"/>
      <w:rPr>
        <w:b/>
        <w:bCs/>
        <w:color w:val="003D6E" w:themeColor="accent1"/>
      </w:rPr>
    </w:pPr>
    <w:r w:rsidRPr="003A699B">
      <w:rPr>
        <w:b/>
        <w:bCs/>
        <w:color w:val="003D6E" w:themeColor="accent1"/>
      </w:rPr>
      <w:fldChar w:fldCharType="begin"/>
    </w:r>
    <w:r w:rsidRPr="003A699B">
      <w:rPr>
        <w:b/>
        <w:bCs/>
        <w:color w:val="003D6E" w:themeColor="accent1"/>
      </w:rPr>
      <w:instrText>PAGE   \* MERGEFORMAT</w:instrText>
    </w:r>
    <w:r w:rsidRPr="003A699B">
      <w:rPr>
        <w:b/>
        <w:bCs/>
        <w:color w:val="003D6E" w:themeColor="accent1"/>
      </w:rPr>
      <w:fldChar w:fldCharType="separate"/>
    </w:r>
    <w:r w:rsidR="00C65E54">
      <w:rPr>
        <w:b/>
        <w:bCs/>
        <w:noProof/>
        <w:color w:val="003D6E" w:themeColor="accent1"/>
      </w:rPr>
      <w:t>3</w:t>
    </w:r>
    <w:r w:rsidRPr="003A699B">
      <w:rPr>
        <w:b/>
        <w:bCs/>
        <w:color w:val="003D6E" w:themeColor="accent1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13D" w:rsidRDefault="00C3713D">
    <w:pPr>
      <w:pStyle w:val="Header"/>
    </w:pPr>
  </w:p>
  <w:p w:rsidR="00A00E75" w:rsidRDefault="001A098E"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1D12B1F8" wp14:editId="67AAC809">
          <wp:simplePos x="0" y="0"/>
          <wp:positionH relativeFrom="margin">
            <wp:align>left</wp:align>
          </wp:positionH>
          <wp:positionV relativeFrom="paragraph">
            <wp:posOffset>136525</wp:posOffset>
          </wp:positionV>
          <wp:extent cx="1620000" cy="352800"/>
          <wp:effectExtent l="0" t="0" r="0" b="9525"/>
          <wp:wrapNone/>
          <wp:docPr id="57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715E"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17AA1BC3" wp14:editId="2D1A6209">
          <wp:simplePos x="0" y="0"/>
          <wp:positionH relativeFrom="margin">
            <wp:align>right</wp:align>
          </wp:positionH>
          <wp:positionV relativeFrom="paragraph">
            <wp:posOffset>288925</wp:posOffset>
          </wp:positionV>
          <wp:extent cx="1800000" cy="201600"/>
          <wp:effectExtent l="0" t="0" r="0" b="8255"/>
          <wp:wrapNone/>
          <wp:docPr id="575" name="Graf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2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53C16"/>
    <w:multiLevelType w:val="multilevel"/>
    <w:tmpl w:val="7402D2E6"/>
    <w:lvl w:ilvl="0">
      <w:start w:val="1"/>
      <w:numFmt w:val="bullet"/>
      <w:lvlText w:val="•"/>
      <w:lvlJc w:val="left"/>
      <w:pPr>
        <w:ind w:left="360" w:hanging="360"/>
      </w:pPr>
      <w:rPr>
        <w:rFonts w:ascii="Verdana" w:hAnsi="Verdana" w:hint="default"/>
        <w:color w:val="215D9C"/>
        <w:kern w:val="0"/>
        <w:position w:val="-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027A3"/>
    <w:multiLevelType w:val="hybridMultilevel"/>
    <w:tmpl w:val="6318E94E"/>
    <w:lvl w:ilvl="0" w:tplc="09182B2A">
      <w:start w:val="1"/>
      <w:numFmt w:val="bullet"/>
      <w:pStyle w:val="Listatlo"/>
      <w:lvlText w:val=""/>
      <w:lvlJc w:val="left"/>
      <w:pPr>
        <w:ind w:left="720" w:hanging="360"/>
      </w:pPr>
      <w:rPr>
        <w:rFonts w:ascii="Wingdings 3" w:hAnsi="Wingdings 3" w:hint="default"/>
        <w:color w:val="FFFFFF" w:themeColor="background1"/>
        <w:kern w:val="0"/>
        <w:position w:val="-2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84524"/>
    <w:multiLevelType w:val="hybridMultilevel"/>
    <w:tmpl w:val="C62866D0"/>
    <w:lvl w:ilvl="0" w:tplc="A1D87DE8">
      <w:start w:val="1"/>
      <w:numFmt w:val="bullet"/>
      <w:pStyle w:val="Liste1"/>
      <w:lvlText w:val=""/>
      <w:lvlJc w:val="left"/>
      <w:pPr>
        <w:ind w:left="360" w:hanging="360"/>
      </w:pPr>
      <w:rPr>
        <w:rFonts w:ascii="Wingdings 3" w:hAnsi="Wingdings 3" w:hint="default"/>
        <w:color w:val="000000"/>
        <w:kern w:val="0"/>
        <w:position w:val="-2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B5D5F"/>
    <w:multiLevelType w:val="hybridMultilevel"/>
    <w:tmpl w:val="BE7C14E8"/>
    <w:lvl w:ilvl="0" w:tplc="D14259DC">
      <w:start w:val="1"/>
      <w:numFmt w:val="bullet"/>
      <w:lvlText w:val="•"/>
      <w:lvlJc w:val="left"/>
      <w:pPr>
        <w:ind w:left="720" w:hanging="360"/>
      </w:pPr>
      <w:rPr>
        <w:rFonts w:ascii="ABBvoice" w:hAnsi="ABBvoice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autoHyphenation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3A"/>
    <w:rsid w:val="00027CCC"/>
    <w:rsid w:val="00043A49"/>
    <w:rsid w:val="000502AA"/>
    <w:rsid w:val="00057A3F"/>
    <w:rsid w:val="000738FA"/>
    <w:rsid w:val="0007419D"/>
    <w:rsid w:val="0008744B"/>
    <w:rsid w:val="000975CE"/>
    <w:rsid w:val="000B57F7"/>
    <w:rsid w:val="000C569F"/>
    <w:rsid w:val="000D0BC4"/>
    <w:rsid w:val="000D53F3"/>
    <w:rsid w:val="000D6AC0"/>
    <w:rsid w:val="000F56DF"/>
    <w:rsid w:val="00106F8F"/>
    <w:rsid w:val="00115539"/>
    <w:rsid w:val="00120788"/>
    <w:rsid w:val="001429C3"/>
    <w:rsid w:val="0014343A"/>
    <w:rsid w:val="001447F5"/>
    <w:rsid w:val="001556AA"/>
    <w:rsid w:val="0016637D"/>
    <w:rsid w:val="00170F3A"/>
    <w:rsid w:val="00180E9A"/>
    <w:rsid w:val="00182D2E"/>
    <w:rsid w:val="0018485C"/>
    <w:rsid w:val="001850F0"/>
    <w:rsid w:val="001A098E"/>
    <w:rsid w:val="001B44EC"/>
    <w:rsid w:val="001C37A9"/>
    <w:rsid w:val="001C512B"/>
    <w:rsid w:val="001D232A"/>
    <w:rsid w:val="001E05C5"/>
    <w:rsid w:val="001E73F2"/>
    <w:rsid w:val="001F5256"/>
    <w:rsid w:val="00206D12"/>
    <w:rsid w:val="002170B6"/>
    <w:rsid w:val="00243D54"/>
    <w:rsid w:val="00261686"/>
    <w:rsid w:val="00264A51"/>
    <w:rsid w:val="002718A0"/>
    <w:rsid w:val="00275B1A"/>
    <w:rsid w:val="00286797"/>
    <w:rsid w:val="00287CB5"/>
    <w:rsid w:val="00296D6E"/>
    <w:rsid w:val="002B1E12"/>
    <w:rsid w:val="002B51A4"/>
    <w:rsid w:val="002B6066"/>
    <w:rsid w:val="002C567C"/>
    <w:rsid w:val="002C5F13"/>
    <w:rsid w:val="002D0C74"/>
    <w:rsid w:val="0031715E"/>
    <w:rsid w:val="00331691"/>
    <w:rsid w:val="003324F0"/>
    <w:rsid w:val="00332E9C"/>
    <w:rsid w:val="0033518C"/>
    <w:rsid w:val="00351207"/>
    <w:rsid w:val="00351389"/>
    <w:rsid w:val="003669A2"/>
    <w:rsid w:val="00380C87"/>
    <w:rsid w:val="003A1D05"/>
    <w:rsid w:val="003A2025"/>
    <w:rsid w:val="003A699B"/>
    <w:rsid w:val="003B0E57"/>
    <w:rsid w:val="003C11B9"/>
    <w:rsid w:val="003C6208"/>
    <w:rsid w:val="003E7362"/>
    <w:rsid w:val="0040564A"/>
    <w:rsid w:val="00410339"/>
    <w:rsid w:val="00410DDB"/>
    <w:rsid w:val="004118DF"/>
    <w:rsid w:val="00411E62"/>
    <w:rsid w:val="00422E81"/>
    <w:rsid w:val="00444CBB"/>
    <w:rsid w:val="00453995"/>
    <w:rsid w:val="0045490E"/>
    <w:rsid w:val="00467E86"/>
    <w:rsid w:val="0047074C"/>
    <w:rsid w:val="004818B6"/>
    <w:rsid w:val="00485BB1"/>
    <w:rsid w:val="00494913"/>
    <w:rsid w:val="004A731C"/>
    <w:rsid w:val="004B0780"/>
    <w:rsid w:val="004B7D7F"/>
    <w:rsid w:val="004C6C70"/>
    <w:rsid w:val="004F08D1"/>
    <w:rsid w:val="004F319A"/>
    <w:rsid w:val="00502DE9"/>
    <w:rsid w:val="00516325"/>
    <w:rsid w:val="00523324"/>
    <w:rsid w:val="005238DF"/>
    <w:rsid w:val="00543B67"/>
    <w:rsid w:val="00553968"/>
    <w:rsid w:val="00563FF9"/>
    <w:rsid w:val="00574816"/>
    <w:rsid w:val="0057503A"/>
    <w:rsid w:val="00576C08"/>
    <w:rsid w:val="005777A1"/>
    <w:rsid w:val="00593274"/>
    <w:rsid w:val="005B18F2"/>
    <w:rsid w:val="005D3DC1"/>
    <w:rsid w:val="005E1E19"/>
    <w:rsid w:val="005F213E"/>
    <w:rsid w:val="005F42DF"/>
    <w:rsid w:val="005F459F"/>
    <w:rsid w:val="006124A8"/>
    <w:rsid w:val="00615E31"/>
    <w:rsid w:val="006361E2"/>
    <w:rsid w:val="006445D7"/>
    <w:rsid w:val="0067665C"/>
    <w:rsid w:val="00694FA0"/>
    <w:rsid w:val="0069732B"/>
    <w:rsid w:val="006A426F"/>
    <w:rsid w:val="006C4B3C"/>
    <w:rsid w:val="006D1A89"/>
    <w:rsid w:val="006D6379"/>
    <w:rsid w:val="006E6CB4"/>
    <w:rsid w:val="006F3D37"/>
    <w:rsid w:val="006F701B"/>
    <w:rsid w:val="00710D56"/>
    <w:rsid w:val="00716203"/>
    <w:rsid w:val="00747879"/>
    <w:rsid w:val="007536B9"/>
    <w:rsid w:val="007538A2"/>
    <w:rsid w:val="00766EA9"/>
    <w:rsid w:val="00772C5D"/>
    <w:rsid w:val="007733CC"/>
    <w:rsid w:val="00782B2A"/>
    <w:rsid w:val="00785715"/>
    <w:rsid w:val="00786266"/>
    <w:rsid w:val="00795C35"/>
    <w:rsid w:val="007B4852"/>
    <w:rsid w:val="007C1D48"/>
    <w:rsid w:val="007C53F0"/>
    <w:rsid w:val="007D1487"/>
    <w:rsid w:val="007D33A8"/>
    <w:rsid w:val="007E1D72"/>
    <w:rsid w:val="007E34E2"/>
    <w:rsid w:val="007E561D"/>
    <w:rsid w:val="007F0CBD"/>
    <w:rsid w:val="00807118"/>
    <w:rsid w:val="0081268F"/>
    <w:rsid w:val="00825D4B"/>
    <w:rsid w:val="00826F1D"/>
    <w:rsid w:val="008345C6"/>
    <w:rsid w:val="00847925"/>
    <w:rsid w:val="00863A73"/>
    <w:rsid w:val="008703D0"/>
    <w:rsid w:val="00894441"/>
    <w:rsid w:val="008A0FC3"/>
    <w:rsid w:val="008A7F23"/>
    <w:rsid w:val="008B5AD0"/>
    <w:rsid w:val="008E376F"/>
    <w:rsid w:val="008E6A78"/>
    <w:rsid w:val="008F40E9"/>
    <w:rsid w:val="008F7A85"/>
    <w:rsid w:val="00907976"/>
    <w:rsid w:val="0091150C"/>
    <w:rsid w:val="0091707C"/>
    <w:rsid w:val="0092251B"/>
    <w:rsid w:val="00930F1F"/>
    <w:rsid w:val="0094432D"/>
    <w:rsid w:val="00951D54"/>
    <w:rsid w:val="00982BB8"/>
    <w:rsid w:val="00985D1D"/>
    <w:rsid w:val="00990B37"/>
    <w:rsid w:val="00991E5B"/>
    <w:rsid w:val="009935B5"/>
    <w:rsid w:val="009E0307"/>
    <w:rsid w:val="009E276F"/>
    <w:rsid w:val="009F1D0C"/>
    <w:rsid w:val="00A0061B"/>
    <w:rsid w:val="00A00E75"/>
    <w:rsid w:val="00A01CDD"/>
    <w:rsid w:val="00A05239"/>
    <w:rsid w:val="00A21CFC"/>
    <w:rsid w:val="00A416DC"/>
    <w:rsid w:val="00A41A63"/>
    <w:rsid w:val="00A47FA5"/>
    <w:rsid w:val="00A57881"/>
    <w:rsid w:val="00A76FCB"/>
    <w:rsid w:val="00A77B07"/>
    <w:rsid w:val="00A9199E"/>
    <w:rsid w:val="00AB159B"/>
    <w:rsid w:val="00AB48B5"/>
    <w:rsid w:val="00AC173C"/>
    <w:rsid w:val="00AC4A9E"/>
    <w:rsid w:val="00AC4D95"/>
    <w:rsid w:val="00AD6D71"/>
    <w:rsid w:val="00AE1B2D"/>
    <w:rsid w:val="00AE6488"/>
    <w:rsid w:val="00B15F64"/>
    <w:rsid w:val="00B160FC"/>
    <w:rsid w:val="00B22246"/>
    <w:rsid w:val="00B442FF"/>
    <w:rsid w:val="00B51FF3"/>
    <w:rsid w:val="00B55EE4"/>
    <w:rsid w:val="00B60179"/>
    <w:rsid w:val="00B649D0"/>
    <w:rsid w:val="00B67D17"/>
    <w:rsid w:val="00B85C42"/>
    <w:rsid w:val="00B87BEC"/>
    <w:rsid w:val="00BB0D57"/>
    <w:rsid w:val="00BB58AA"/>
    <w:rsid w:val="00C00122"/>
    <w:rsid w:val="00C3713D"/>
    <w:rsid w:val="00C40367"/>
    <w:rsid w:val="00C53A00"/>
    <w:rsid w:val="00C6239F"/>
    <w:rsid w:val="00C65E54"/>
    <w:rsid w:val="00C70D8A"/>
    <w:rsid w:val="00C72FD6"/>
    <w:rsid w:val="00C76F19"/>
    <w:rsid w:val="00C805AA"/>
    <w:rsid w:val="00C9754F"/>
    <w:rsid w:val="00CA32CC"/>
    <w:rsid w:val="00CA6650"/>
    <w:rsid w:val="00CB36DA"/>
    <w:rsid w:val="00CB50C2"/>
    <w:rsid w:val="00CB62C7"/>
    <w:rsid w:val="00CC016C"/>
    <w:rsid w:val="00CC40D3"/>
    <w:rsid w:val="00CC66B1"/>
    <w:rsid w:val="00CD2329"/>
    <w:rsid w:val="00CD25DA"/>
    <w:rsid w:val="00CD2C16"/>
    <w:rsid w:val="00CD389F"/>
    <w:rsid w:val="00CD401B"/>
    <w:rsid w:val="00CE01AA"/>
    <w:rsid w:val="00D43E16"/>
    <w:rsid w:val="00D45A6A"/>
    <w:rsid w:val="00D53536"/>
    <w:rsid w:val="00D55E20"/>
    <w:rsid w:val="00D63341"/>
    <w:rsid w:val="00D71CA7"/>
    <w:rsid w:val="00D82F08"/>
    <w:rsid w:val="00D87B34"/>
    <w:rsid w:val="00DA024C"/>
    <w:rsid w:val="00DA21A2"/>
    <w:rsid w:val="00DC15A0"/>
    <w:rsid w:val="00DC56FE"/>
    <w:rsid w:val="00DE2C90"/>
    <w:rsid w:val="00DE3202"/>
    <w:rsid w:val="00DE541F"/>
    <w:rsid w:val="00DF46E5"/>
    <w:rsid w:val="00DF7D57"/>
    <w:rsid w:val="00E03748"/>
    <w:rsid w:val="00E27EEB"/>
    <w:rsid w:val="00E30821"/>
    <w:rsid w:val="00E534F4"/>
    <w:rsid w:val="00E70624"/>
    <w:rsid w:val="00E75D27"/>
    <w:rsid w:val="00E76011"/>
    <w:rsid w:val="00E76F9D"/>
    <w:rsid w:val="00E91CDF"/>
    <w:rsid w:val="00EA35DA"/>
    <w:rsid w:val="00EA5F20"/>
    <w:rsid w:val="00EB408F"/>
    <w:rsid w:val="00EB57A4"/>
    <w:rsid w:val="00EC1678"/>
    <w:rsid w:val="00EC25E7"/>
    <w:rsid w:val="00EE42EE"/>
    <w:rsid w:val="00EE589E"/>
    <w:rsid w:val="00EE7F41"/>
    <w:rsid w:val="00EF7BCA"/>
    <w:rsid w:val="00F069A7"/>
    <w:rsid w:val="00F31A2F"/>
    <w:rsid w:val="00F356EA"/>
    <w:rsid w:val="00F37E10"/>
    <w:rsid w:val="00F53C89"/>
    <w:rsid w:val="00F57099"/>
    <w:rsid w:val="00F606AD"/>
    <w:rsid w:val="00F60E2A"/>
    <w:rsid w:val="00F76E88"/>
    <w:rsid w:val="00F80E7D"/>
    <w:rsid w:val="00FA0F40"/>
    <w:rsid w:val="00FB42C6"/>
    <w:rsid w:val="00FD196A"/>
    <w:rsid w:val="00FD3D51"/>
    <w:rsid w:val="00FD5D47"/>
    <w:rsid w:val="00FE0CB1"/>
    <w:rsid w:val="00FE280C"/>
    <w:rsid w:val="7CE2C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CF9604"/>
  <w15:chartTrackingRefBased/>
  <w15:docId w15:val="{B6942511-890C-42AC-8BBC-89DDC69E6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CBD"/>
    <w:pPr>
      <w:spacing w:after="120"/>
    </w:pPr>
    <w:rPr>
      <w:rFonts w:asciiTheme="minorHAnsi" w:hAnsiTheme="minorHAnsi"/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0F0"/>
    <w:pPr>
      <w:tabs>
        <w:tab w:val="center" w:pos="4536"/>
        <w:tab w:val="right" w:pos="9072"/>
      </w:tabs>
      <w:spacing w:after="0"/>
    </w:pPr>
    <w:rPr>
      <w:rFonts w:ascii="Athlon" w:hAnsi="Athlon"/>
      <w:sz w:val="17"/>
    </w:rPr>
  </w:style>
  <w:style w:type="character" w:customStyle="1" w:styleId="HeaderChar">
    <w:name w:val="Header Char"/>
    <w:link w:val="Header"/>
    <w:uiPriority w:val="99"/>
    <w:rsid w:val="001850F0"/>
    <w:rPr>
      <w:rFonts w:ascii="Verdana" w:hAnsi="Verdana"/>
      <w:color w:val="000000"/>
      <w:sz w:val="18"/>
    </w:rPr>
  </w:style>
  <w:style w:type="paragraph" w:styleId="Footer">
    <w:name w:val="footer"/>
    <w:basedOn w:val="Normal"/>
    <w:link w:val="FooterChar"/>
    <w:uiPriority w:val="99"/>
    <w:unhideWhenUsed/>
    <w:rsid w:val="001850F0"/>
    <w:pPr>
      <w:tabs>
        <w:tab w:val="center" w:pos="4536"/>
        <w:tab w:val="right" w:pos="9072"/>
      </w:tabs>
      <w:spacing w:after="0"/>
    </w:pPr>
    <w:rPr>
      <w:rFonts w:ascii="Athlon" w:hAnsi="Athlon"/>
      <w:sz w:val="17"/>
    </w:rPr>
  </w:style>
  <w:style w:type="character" w:customStyle="1" w:styleId="FooterChar">
    <w:name w:val="Footer Char"/>
    <w:link w:val="Footer"/>
    <w:uiPriority w:val="99"/>
    <w:rsid w:val="001850F0"/>
    <w:rPr>
      <w:rFonts w:ascii="Verdana" w:hAnsi="Verdana"/>
      <w:color w:val="000000"/>
      <w:sz w:val="18"/>
    </w:rPr>
  </w:style>
  <w:style w:type="paragraph" w:customStyle="1" w:styleId="headline1">
    <w:name w:val="headline 1"/>
    <w:basedOn w:val="Normal"/>
    <w:link w:val="headline1Znak"/>
    <w:uiPriority w:val="1"/>
    <w:qFormat/>
    <w:rsid w:val="00B85C42"/>
    <w:pPr>
      <w:spacing w:before="120" w:after="240"/>
    </w:pPr>
    <w:rPr>
      <w:bCs/>
      <w:noProof/>
      <w:color w:val="003D6E" w:themeColor="accent1"/>
      <w:sz w:val="44"/>
      <w:szCs w:val="52"/>
    </w:rPr>
  </w:style>
  <w:style w:type="paragraph" w:customStyle="1" w:styleId="headline2">
    <w:name w:val="headline 2"/>
    <w:basedOn w:val="Normal"/>
    <w:uiPriority w:val="1"/>
    <w:qFormat/>
    <w:rsid w:val="00286797"/>
    <w:pPr>
      <w:spacing w:before="120" w:after="0"/>
      <w:ind w:left="113"/>
    </w:pPr>
    <w:rPr>
      <w:b/>
      <w:color w:val="215D9C"/>
      <w:sz w:val="16"/>
      <w:szCs w:val="20"/>
      <w:lang w:val="en-GB"/>
    </w:rPr>
  </w:style>
  <w:style w:type="paragraph" w:customStyle="1" w:styleId="List">
    <w:name w:val="List #"/>
    <w:basedOn w:val="Normal"/>
    <w:link w:val="ListZnak"/>
    <w:uiPriority w:val="3"/>
    <w:qFormat/>
    <w:rsid w:val="00A77B07"/>
    <w:pPr>
      <w:spacing w:before="100" w:after="100"/>
      <w:ind w:left="227" w:hanging="227"/>
    </w:pPr>
    <w:rPr>
      <w:color w:val="215D9C"/>
      <w:sz w:val="17"/>
      <w:lang w:val="en-GB"/>
    </w:rPr>
  </w:style>
  <w:style w:type="paragraph" w:customStyle="1" w:styleId="Liste1">
    <w:name w:val="Liste1"/>
    <w:basedOn w:val="Normal"/>
    <w:uiPriority w:val="2"/>
    <w:qFormat/>
    <w:rsid w:val="00A77B07"/>
    <w:pPr>
      <w:numPr>
        <w:numId w:val="1"/>
      </w:numPr>
      <w:spacing w:after="0"/>
    </w:pPr>
    <w:rPr>
      <w:color w:val="000000"/>
      <w:sz w:val="17"/>
      <w:lang w:val="en-GB"/>
    </w:rPr>
  </w:style>
  <w:style w:type="table" w:styleId="TableGrid">
    <w:name w:val="Table Grid"/>
    <w:basedOn w:val="TableNormal"/>
    <w:uiPriority w:val="39"/>
    <w:rsid w:val="002C5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vorepicture">
    <w:name w:val="bevore picture"/>
    <w:basedOn w:val="Normal"/>
    <w:uiPriority w:val="7"/>
    <w:qFormat/>
    <w:rsid w:val="00A77B07"/>
    <w:pPr>
      <w:spacing w:before="600" w:after="0"/>
    </w:pPr>
    <w:rPr>
      <w:noProof/>
      <w:sz w:val="17"/>
      <w:lang w:val="en-GB" w:eastAsia="de-DE"/>
    </w:rPr>
  </w:style>
  <w:style w:type="paragraph" w:customStyle="1" w:styleId="picture">
    <w:name w:val="picture"/>
    <w:basedOn w:val="Normal"/>
    <w:uiPriority w:val="6"/>
    <w:qFormat/>
    <w:rsid w:val="00A77B07"/>
    <w:pPr>
      <w:spacing w:after="240"/>
    </w:pPr>
    <w:rPr>
      <w:sz w:val="17"/>
      <w:lang w:val="en-GB"/>
    </w:rPr>
  </w:style>
  <w:style w:type="paragraph" w:customStyle="1" w:styleId="topicdate">
    <w:name w:val="topic date"/>
    <w:basedOn w:val="Normal"/>
    <w:uiPriority w:val="8"/>
    <w:qFormat/>
    <w:rsid w:val="00A77B07"/>
    <w:pPr>
      <w:spacing w:after="0"/>
    </w:pPr>
    <w:rPr>
      <w:sz w:val="17"/>
      <w:lang w:val="en-GB"/>
    </w:rPr>
  </w:style>
  <w:style w:type="paragraph" w:customStyle="1" w:styleId="topic">
    <w:name w:val="topic"/>
    <w:basedOn w:val="topicdate"/>
    <w:uiPriority w:val="8"/>
    <w:qFormat/>
    <w:rsid w:val="00A77B07"/>
    <w:rPr>
      <w:b/>
      <w:caps/>
    </w:rPr>
  </w:style>
  <w:style w:type="character" w:styleId="PlaceholderText">
    <w:name w:val="Placeholder Text"/>
    <w:uiPriority w:val="99"/>
    <w:semiHidden/>
    <w:rsid w:val="00FE0CB1"/>
    <w:rPr>
      <w:rFonts w:ascii="Verdana" w:hAnsi="Verdana"/>
      <w:color w:val="808080"/>
      <w:sz w:val="18"/>
    </w:rPr>
  </w:style>
  <w:style w:type="paragraph" w:customStyle="1" w:styleId="Bijschrift1">
    <w:name w:val="Bijschrift1"/>
    <w:basedOn w:val="Normal"/>
    <w:uiPriority w:val="1"/>
    <w:qFormat/>
    <w:rsid w:val="00A77B07"/>
    <w:pPr>
      <w:spacing w:after="0"/>
    </w:pPr>
    <w:rPr>
      <w:color w:val="000000"/>
      <w:sz w:val="15"/>
      <w:lang w:val="en-GB"/>
    </w:rPr>
  </w:style>
  <w:style w:type="paragraph" w:customStyle="1" w:styleId="textwithframeblue">
    <w:name w:val="text with frame blue"/>
    <w:basedOn w:val="List"/>
    <w:link w:val="textwithframeblueZnak"/>
    <w:uiPriority w:val="3"/>
    <w:qFormat/>
    <w:rsid w:val="005777A1"/>
    <w:pPr>
      <w:pBdr>
        <w:top w:val="single" w:sz="48" w:space="11" w:color="215E9C"/>
        <w:left w:val="single" w:sz="48" w:space="11" w:color="215E9C"/>
        <w:bottom w:val="single" w:sz="48" w:space="11" w:color="215E9C"/>
        <w:right w:val="single" w:sz="48" w:space="11" w:color="215E9C"/>
      </w:pBdr>
      <w:shd w:val="clear" w:color="auto" w:fill="215E9C"/>
      <w:spacing w:before="220" w:after="220"/>
      <w:ind w:left="0" w:firstLine="0"/>
    </w:pPr>
    <w:rPr>
      <w:color w:val="FFFFFF"/>
    </w:rPr>
  </w:style>
  <w:style w:type="paragraph" w:customStyle="1" w:styleId="title1">
    <w:name w:val="title 1"/>
    <w:basedOn w:val="Normal"/>
    <w:qFormat/>
    <w:rsid w:val="00A77B07"/>
    <w:pPr>
      <w:spacing w:after="0"/>
    </w:pPr>
    <w:rPr>
      <w:color w:val="FFFFFF" w:themeColor="background1"/>
      <w:sz w:val="160"/>
    </w:rPr>
  </w:style>
  <w:style w:type="paragraph" w:customStyle="1" w:styleId="subtitle1">
    <w:name w:val="subtitle 1"/>
    <w:basedOn w:val="Normal"/>
    <w:link w:val="subtitle1Znak"/>
    <w:qFormat/>
    <w:rsid w:val="00A77B07"/>
    <w:pPr>
      <w:spacing w:before="120" w:after="600"/>
    </w:pPr>
    <w:rPr>
      <w:color w:val="003D6E" w:themeColor="accent1"/>
      <w:sz w:val="120"/>
    </w:rPr>
  </w:style>
  <w:style w:type="table" w:customStyle="1" w:styleId="AthlonTable1">
    <w:name w:val="Athlon Table 1"/>
    <w:basedOn w:val="TableNormal"/>
    <w:uiPriority w:val="99"/>
    <w:rsid w:val="00B160FC"/>
    <w:pPr>
      <w:spacing w:line="240" w:lineRule="exact"/>
    </w:pPr>
    <w:rPr>
      <w:rFonts w:cs="Times New Roman (Hoofdtekst CS)"/>
      <w:color w:val="000000"/>
      <w:sz w:val="18"/>
    </w:rPr>
    <w:tblPr>
      <w:tblBorders>
        <w:insideH w:val="single" w:sz="4" w:space="0" w:color="auto"/>
      </w:tblBorders>
      <w:tblCellMar>
        <w:top w:w="91" w:type="dxa"/>
        <w:left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Palatino Linotype" w:hAnsi="Palatino Linotype"/>
        <w:b/>
        <w:i w:val="0"/>
        <w:color w:val="FFFFFF"/>
        <w:sz w:val="18"/>
        <w:u w:val="no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15E9C"/>
      </w:tcPr>
    </w:tblStylePr>
    <w:tblStylePr w:type="firstCol">
      <w:rPr>
        <w:b/>
      </w:rPr>
    </w:tblStylePr>
  </w:style>
  <w:style w:type="table" w:customStyle="1" w:styleId="Athlontable2">
    <w:name w:val="Athlon table 2"/>
    <w:basedOn w:val="TableNormal"/>
    <w:uiPriority w:val="99"/>
    <w:rsid w:val="00B160FC"/>
    <w:pPr>
      <w:spacing w:line="240" w:lineRule="exact"/>
    </w:pPr>
    <w:rPr>
      <w:sz w:val="18"/>
    </w:rPr>
    <w:tblPr>
      <w:tblBorders>
        <w:insideH w:val="single" w:sz="4" w:space="0" w:color="auto"/>
      </w:tblBorders>
      <w:tblCellMar>
        <w:top w:w="91" w:type="dxa"/>
        <w:left w:w="57" w:type="dxa"/>
        <w:right w:w="57" w:type="dxa"/>
      </w:tblCellMar>
    </w:tblPr>
    <w:tcPr>
      <w:vAlign w:val="center"/>
    </w:tcPr>
    <w:tblStylePr w:type="firstCol">
      <w:rPr>
        <w:rFonts w:ascii="Palatino Linotype" w:hAnsi="Palatino Linotype"/>
      </w:rPr>
      <w:tblPr/>
      <w:tcPr>
        <w:shd w:val="clear" w:color="auto" w:fill="E7E6E6"/>
      </w:tcPr>
    </w:tblStylePr>
  </w:style>
  <w:style w:type="paragraph" w:customStyle="1" w:styleId="subtitle2">
    <w:name w:val="subtitle 2"/>
    <w:basedOn w:val="subtitle1"/>
    <w:qFormat/>
    <w:rsid w:val="001B44EC"/>
    <w:pPr>
      <w:spacing w:line="480" w:lineRule="atLeast"/>
    </w:pPr>
    <w:rPr>
      <w:color w:val="F8C522"/>
    </w:rPr>
  </w:style>
  <w:style w:type="table" w:customStyle="1" w:styleId="Athlontable3">
    <w:name w:val="Athlon table 3"/>
    <w:basedOn w:val="TableNormal"/>
    <w:uiPriority w:val="99"/>
    <w:rsid w:val="00B160FC"/>
    <w:tblPr/>
    <w:tcPr>
      <w:shd w:val="clear" w:color="auto" w:fill="auto"/>
    </w:tcPr>
    <w:tblStylePr w:type="firstCol">
      <w:rPr>
        <w:rFonts w:ascii="Palatino Linotype" w:hAnsi="Palatino Linotype"/>
        <w:color w:val="FFFFFF"/>
      </w:rPr>
      <w:tblPr/>
      <w:tcPr>
        <w:tcBorders>
          <w:top w:val="nil"/>
          <w:left w:val="nil"/>
          <w:bottom w:val="single" w:sz="2" w:space="0" w:color="FFFFFF"/>
          <w:right w:val="nil"/>
          <w:insideH w:val="single" w:sz="2" w:space="0" w:color="FFFFFF"/>
          <w:insideV w:val="nil"/>
          <w:tl2br w:val="nil"/>
          <w:tr2bl w:val="nil"/>
        </w:tcBorders>
        <w:shd w:val="clear" w:color="auto" w:fill="215D9C"/>
      </w:tcPr>
    </w:tblStylePr>
  </w:style>
  <w:style w:type="paragraph" w:customStyle="1" w:styleId="subtitle3">
    <w:name w:val="subtitle 3"/>
    <w:basedOn w:val="Lead"/>
    <w:next w:val="Normal"/>
    <w:qFormat/>
    <w:rsid w:val="00990B37"/>
    <w:rPr>
      <w:rFonts w:asciiTheme="majorHAnsi" w:hAnsiTheme="majorHAnsi"/>
      <w:b/>
      <w:bCs/>
      <w:color w:val="003D6E" w:themeColor="accent1"/>
    </w:rPr>
  </w:style>
  <w:style w:type="character" w:styleId="PageNumber">
    <w:name w:val="page number"/>
    <w:uiPriority w:val="99"/>
    <w:semiHidden/>
    <w:unhideWhenUsed/>
    <w:rsid w:val="00206D12"/>
    <w:rPr>
      <w:rFonts w:ascii="Verdana" w:hAnsi="Verdana"/>
      <w:color w:val="000000"/>
      <w:sz w:val="18"/>
    </w:rPr>
  </w:style>
  <w:style w:type="character" w:styleId="SubtleEmphasis">
    <w:name w:val="Subtle Emphasis"/>
    <w:uiPriority w:val="19"/>
    <w:rsid w:val="00E30821"/>
    <w:rPr>
      <w:rFonts w:ascii="Verdana" w:hAnsi="Verdana"/>
      <w:i/>
      <w:iCs/>
      <w:color w:val="404040"/>
      <w:sz w:val="18"/>
    </w:rPr>
  </w:style>
  <w:style w:type="paragraph" w:customStyle="1" w:styleId="textwithframeyellow">
    <w:name w:val="text with frame yellow"/>
    <w:basedOn w:val="headline1"/>
    <w:autoRedefine/>
    <w:qFormat/>
    <w:rsid w:val="00A77B07"/>
    <w:pPr>
      <w:pBdr>
        <w:top w:val="single" w:sz="48" w:space="4" w:color="F8C522"/>
        <w:left w:val="single" w:sz="48" w:space="4" w:color="F8C522"/>
        <w:bottom w:val="single" w:sz="48" w:space="4" w:color="F8C522"/>
        <w:right w:val="single" w:sz="48" w:space="4" w:color="F8C522"/>
      </w:pBdr>
      <w:shd w:val="clear" w:color="auto" w:fill="F8C522"/>
    </w:pPr>
    <w:rPr>
      <w:rFonts w:asciiTheme="majorHAnsi" w:hAnsiTheme="majorHAnsi"/>
      <w:b/>
    </w:rPr>
  </w:style>
  <w:style w:type="paragraph" w:customStyle="1" w:styleId="oferta">
    <w:name w:val="oferta"/>
    <w:basedOn w:val="Normal"/>
    <w:link w:val="ofertaChar"/>
    <w:qFormat/>
    <w:rsid w:val="001B44EC"/>
    <w:pPr>
      <w:autoSpaceDE w:val="0"/>
      <w:autoSpaceDN w:val="0"/>
      <w:adjustRightInd w:val="0"/>
      <w:spacing w:after="0" w:line="264" w:lineRule="auto"/>
      <w:ind w:firstLine="720"/>
    </w:pPr>
    <w:rPr>
      <w:rFonts w:eastAsiaTheme="minorHAnsi" w:cs="Roboto-Bold"/>
      <w:bCs/>
      <w:sz w:val="20"/>
      <w:szCs w:val="20"/>
    </w:rPr>
  </w:style>
  <w:style w:type="paragraph" w:customStyle="1" w:styleId="ofertaBOLD">
    <w:name w:val="oferta BOLD"/>
    <w:basedOn w:val="Normal"/>
    <w:link w:val="ofertaBOLDChar"/>
    <w:qFormat/>
    <w:rsid w:val="001B44EC"/>
    <w:pPr>
      <w:autoSpaceDE w:val="0"/>
      <w:autoSpaceDN w:val="0"/>
      <w:adjustRightInd w:val="0"/>
      <w:spacing w:before="240" w:after="40" w:line="264" w:lineRule="auto"/>
    </w:pPr>
    <w:rPr>
      <w:rFonts w:eastAsia="SimSun" w:cs="Roboto-Bold"/>
      <w:b/>
      <w:bCs/>
      <w:sz w:val="20"/>
      <w:szCs w:val="20"/>
      <w:lang w:eastAsia="zh-CN"/>
    </w:rPr>
  </w:style>
  <w:style w:type="character" w:customStyle="1" w:styleId="ofertaChar">
    <w:name w:val="oferta Char"/>
    <w:basedOn w:val="DefaultParagraphFont"/>
    <w:link w:val="oferta"/>
    <w:rsid w:val="001B44EC"/>
    <w:rPr>
      <w:rFonts w:asciiTheme="minorHAnsi" w:eastAsiaTheme="minorHAnsi" w:hAnsiTheme="minorHAnsi" w:cs="Roboto-Bold"/>
      <w:bCs/>
      <w:lang w:eastAsia="en-US"/>
    </w:rPr>
  </w:style>
  <w:style w:type="character" w:customStyle="1" w:styleId="ofertaBOLDChar">
    <w:name w:val="oferta BOLD Char"/>
    <w:basedOn w:val="DefaultParagraphFont"/>
    <w:link w:val="ofertaBOLD"/>
    <w:rsid w:val="001B44EC"/>
    <w:rPr>
      <w:rFonts w:asciiTheme="minorHAnsi" w:eastAsia="SimSun" w:hAnsiTheme="minorHAnsi" w:cs="Roboto-Bold"/>
      <w:b/>
      <w:bCs/>
      <w:lang w:eastAsia="zh-CN"/>
    </w:rPr>
  </w:style>
  <w:style w:type="table" w:styleId="ListTable5Dark-Accent4">
    <w:name w:val="List Table 5 Dark Accent 4"/>
    <w:basedOn w:val="TableNormal"/>
    <w:uiPriority w:val="50"/>
    <w:rsid w:val="00264A51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D9D9D9" w:themeFill="background1" w:themeFillShade="D9"/>
    </w:tcPr>
    <w:tblStylePr w:type="firstRow">
      <w:rPr>
        <w:b/>
        <w:bCs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  <w:shd w:val="clear" w:color="auto" w:fill="D9D9D9" w:themeFill="background1" w:themeFillShade="D9"/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uy">
    <w:name w:val="Duży"/>
    <w:basedOn w:val="Normal"/>
    <w:link w:val="DuyZnak"/>
    <w:qFormat/>
    <w:rsid w:val="001B44EC"/>
    <w:pPr>
      <w:autoSpaceDE w:val="0"/>
      <w:autoSpaceDN w:val="0"/>
      <w:adjustRightInd w:val="0"/>
      <w:spacing w:after="0"/>
      <w:jc w:val="center"/>
    </w:pPr>
    <w:rPr>
      <w:rFonts w:eastAsiaTheme="minorHAnsi" w:cs="Roboto-Bold"/>
      <w:b/>
      <w:bCs/>
      <w:sz w:val="28"/>
      <w:szCs w:val="20"/>
    </w:rPr>
  </w:style>
  <w:style w:type="character" w:customStyle="1" w:styleId="DuyZnak">
    <w:name w:val="Duży Znak"/>
    <w:basedOn w:val="DefaultParagraphFont"/>
    <w:link w:val="Duy"/>
    <w:rsid w:val="001B44EC"/>
    <w:rPr>
      <w:rFonts w:asciiTheme="minorHAnsi" w:eastAsiaTheme="minorHAnsi" w:hAnsiTheme="minorHAnsi" w:cs="Roboto-Bold"/>
      <w:b/>
      <w:bCs/>
      <w:sz w:val="28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287CB5"/>
    <w:rPr>
      <w:rFonts w:asciiTheme="minorHAnsi" w:eastAsia="SimSun" w:hAnsiTheme="minorHAnsi" w:cstheme="minorBidi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7CB5"/>
    <w:rPr>
      <w:color w:val="215D9C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87CB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E2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2C90"/>
    <w:pPr>
      <w:spacing w:after="0"/>
    </w:pPr>
    <w:rPr>
      <w:rFonts w:ascii="Athlon" w:hAnsi="Athlo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2C90"/>
    <w:rPr>
      <w:rFonts w:ascii="Athlon" w:hAnsi="Athlon"/>
      <w:lang w:val="de-D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2C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2C90"/>
    <w:rPr>
      <w:rFonts w:ascii="Athlon" w:hAnsi="Athlon"/>
      <w:b/>
      <w:bCs/>
      <w:lang w:val="de-DE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C90"/>
    <w:pPr>
      <w:spacing w:after="0"/>
    </w:pPr>
    <w:rPr>
      <w:rFonts w:ascii="Segoe UI" w:hAnsi="Segoe UI" w:cs="Segoe UI"/>
      <w:sz w:val="17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C90"/>
    <w:rPr>
      <w:rFonts w:ascii="Segoe UI" w:hAnsi="Segoe UI" w:cs="Segoe UI"/>
      <w:sz w:val="18"/>
      <w:szCs w:val="18"/>
      <w:lang w:val="de-DE" w:eastAsia="en-US"/>
    </w:rPr>
  </w:style>
  <w:style w:type="paragraph" w:customStyle="1" w:styleId="Pokrelenie">
    <w:name w:val="Pokreślenie"/>
    <w:basedOn w:val="subtitle1"/>
    <w:link w:val="PokrelenieZnak"/>
    <w:rsid w:val="00FA0F40"/>
    <w:pPr>
      <w:pBdr>
        <w:bottom w:val="single" w:sz="4" w:space="1" w:color="auto"/>
      </w:pBdr>
      <w:spacing w:before="360"/>
    </w:pPr>
    <w:rPr>
      <w:color w:val="FFFFFF" w:themeColor="background1"/>
      <w:sz w:val="40"/>
      <w:szCs w:val="24"/>
    </w:rPr>
  </w:style>
  <w:style w:type="character" w:customStyle="1" w:styleId="subtitle1Znak">
    <w:name w:val="subtitle 1 Znak"/>
    <w:basedOn w:val="DefaultParagraphFont"/>
    <w:link w:val="subtitle1"/>
    <w:rsid w:val="00A77B07"/>
    <w:rPr>
      <w:rFonts w:asciiTheme="minorHAnsi" w:hAnsiTheme="minorHAnsi"/>
      <w:color w:val="003D6E" w:themeColor="accent1"/>
      <w:sz w:val="120"/>
      <w:szCs w:val="22"/>
      <w:lang w:val="de-DE" w:eastAsia="en-US"/>
    </w:rPr>
  </w:style>
  <w:style w:type="character" w:customStyle="1" w:styleId="PokrelenieZnak">
    <w:name w:val="Pokreślenie Znak"/>
    <w:basedOn w:val="subtitle1Znak"/>
    <w:link w:val="Pokrelenie"/>
    <w:rsid w:val="00FA0F40"/>
    <w:rPr>
      <w:rFonts w:ascii="Athlon Light" w:hAnsi="Athlon Light"/>
      <w:color w:val="FFFFFF" w:themeColor="background1"/>
      <w:sz w:val="40"/>
      <w:szCs w:val="24"/>
      <w:lang w:val="de-DE" w:eastAsia="en-US"/>
    </w:rPr>
  </w:style>
  <w:style w:type="character" w:styleId="Emphasis">
    <w:name w:val="Emphasis"/>
    <w:basedOn w:val="DefaultParagraphFont"/>
    <w:uiPriority w:val="20"/>
    <w:rsid w:val="00990B37"/>
    <w:rPr>
      <w:i/>
      <w:iCs/>
    </w:rPr>
  </w:style>
  <w:style w:type="character" w:styleId="IntenseEmphasis">
    <w:name w:val="Intense Emphasis"/>
    <w:basedOn w:val="DefaultParagraphFont"/>
    <w:uiPriority w:val="21"/>
    <w:rsid w:val="00990B37"/>
    <w:rPr>
      <w:i/>
      <w:iCs/>
      <w:color w:val="003D6E" w:themeColor="accent1"/>
    </w:rPr>
  </w:style>
  <w:style w:type="paragraph" w:styleId="ListParagraph">
    <w:name w:val="List Paragraph"/>
    <w:basedOn w:val="Normal"/>
    <w:uiPriority w:val="34"/>
    <w:rsid w:val="00990B37"/>
    <w:pPr>
      <w:spacing w:after="0"/>
      <w:ind w:left="720"/>
      <w:contextualSpacing/>
    </w:pPr>
    <w:rPr>
      <w:rFonts w:ascii="Athlon" w:hAnsi="Athlon"/>
      <w:sz w:val="17"/>
    </w:rPr>
  </w:style>
  <w:style w:type="character" w:styleId="BookTitle">
    <w:name w:val="Book Title"/>
    <w:basedOn w:val="DefaultParagraphFont"/>
    <w:uiPriority w:val="33"/>
    <w:rsid w:val="00990B37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990B37"/>
    <w:rPr>
      <w:b/>
      <w:bCs/>
      <w:smallCaps/>
      <w:color w:val="003D6E" w:themeColor="accent1"/>
      <w:spacing w:val="5"/>
    </w:rPr>
  </w:style>
  <w:style w:type="character" w:styleId="SubtleReference">
    <w:name w:val="Subtle Reference"/>
    <w:basedOn w:val="DefaultParagraphFont"/>
    <w:uiPriority w:val="31"/>
    <w:rsid w:val="00990B37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990B37"/>
    <w:pPr>
      <w:pBdr>
        <w:top w:val="single" w:sz="4" w:space="10" w:color="003D6E" w:themeColor="accent1"/>
        <w:bottom w:val="single" w:sz="4" w:space="10" w:color="003D6E" w:themeColor="accent1"/>
      </w:pBdr>
      <w:spacing w:before="360" w:after="360"/>
      <w:ind w:left="864" w:right="864"/>
      <w:jc w:val="center"/>
    </w:pPr>
    <w:rPr>
      <w:rFonts w:ascii="Athlon" w:hAnsi="Athlon"/>
      <w:i/>
      <w:iCs/>
      <w:color w:val="003D6E" w:themeColor="accent1"/>
      <w:sz w:val="1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0B37"/>
    <w:rPr>
      <w:rFonts w:ascii="Athlon" w:hAnsi="Athlon"/>
      <w:i/>
      <w:iCs/>
      <w:color w:val="003D6E" w:themeColor="accent1"/>
      <w:sz w:val="17"/>
      <w:szCs w:val="22"/>
      <w:lang w:val="de-DE" w:eastAsia="en-US"/>
    </w:rPr>
  </w:style>
  <w:style w:type="paragraph" w:customStyle="1" w:styleId="Lead">
    <w:name w:val="Lead"/>
    <w:basedOn w:val="Normal"/>
    <w:link w:val="LeadZnak"/>
    <w:qFormat/>
    <w:rsid w:val="001B44EC"/>
    <w:pPr>
      <w:spacing w:after="240"/>
    </w:pPr>
    <w:rPr>
      <w:sz w:val="38"/>
    </w:rPr>
  </w:style>
  <w:style w:type="character" w:customStyle="1" w:styleId="LeadZnak">
    <w:name w:val="Lead Znak"/>
    <w:basedOn w:val="IntenseQuoteChar"/>
    <w:link w:val="Lead"/>
    <w:rsid w:val="001B44EC"/>
    <w:rPr>
      <w:rFonts w:asciiTheme="minorHAnsi" w:hAnsiTheme="minorHAnsi"/>
      <w:i w:val="0"/>
      <w:iCs w:val="0"/>
      <w:color w:val="003D6E" w:themeColor="accent1"/>
      <w:sz w:val="38"/>
      <w:szCs w:val="22"/>
      <w:lang w:val="de-DE" w:eastAsia="en-US"/>
    </w:rPr>
  </w:style>
  <w:style w:type="paragraph" w:customStyle="1" w:styleId="Listatlo">
    <w:name w:val="Lista tlo"/>
    <w:basedOn w:val="textwithframeblue"/>
    <w:link w:val="ListatloZnak"/>
    <w:rsid w:val="005777A1"/>
    <w:pPr>
      <w:numPr>
        <w:numId w:val="3"/>
      </w:numPr>
      <w:ind w:left="284" w:hanging="284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27EEB"/>
    <w:rPr>
      <w:color w:val="605E5C"/>
      <w:shd w:val="clear" w:color="auto" w:fill="E1DFDD"/>
    </w:rPr>
  </w:style>
  <w:style w:type="character" w:customStyle="1" w:styleId="ListZnak">
    <w:name w:val="List # Znak"/>
    <w:basedOn w:val="DefaultParagraphFont"/>
    <w:link w:val="List"/>
    <w:uiPriority w:val="3"/>
    <w:rsid w:val="00A77B07"/>
    <w:rPr>
      <w:rFonts w:asciiTheme="minorHAnsi" w:hAnsiTheme="minorHAnsi"/>
      <w:color w:val="215D9C"/>
      <w:sz w:val="17"/>
      <w:szCs w:val="22"/>
      <w:lang w:val="en-GB" w:eastAsia="en-US"/>
    </w:rPr>
  </w:style>
  <w:style w:type="character" w:customStyle="1" w:styleId="textwithframeblueZnak">
    <w:name w:val="text with frame blue Znak"/>
    <w:basedOn w:val="ListZnak"/>
    <w:link w:val="textwithframeblue"/>
    <w:uiPriority w:val="3"/>
    <w:rsid w:val="005777A1"/>
    <w:rPr>
      <w:rFonts w:ascii="Athlon" w:hAnsi="Athlon"/>
      <w:color w:val="FFFFFF"/>
      <w:sz w:val="17"/>
      <w:szCs w:val="22"/>
      <w:shd w:val="clear" w:color="auto" w:fill="215E9C"/>
      <w:lang w:val="en-GB" w:eastAsia="en-US"/>
    </w:rPr>
  </w:style>
  <w:style w:type="character" w:customStyle="1" w:styleId="ListatloZnak">
    <w:name w:val="Lista tlo Znak"/>
    <w:basedOn w:val="textwithframeblueZnak"/>
    <w:link w:val="Listatlo"/>
    <w:rsid w:val="005777A1"/>
    <w:rPr>
      <w:rFonts w:ascii="Athlon" w:hAnsi="Athlon"/>
      <w:color w:val="FFFFFF"/>
      <w:sz w:val="17"/>
      <w:szCs w:val="22"/>
      <w:shd w:val="clear" w:color="auto" w:fill="215E9C"/>
      <w:lang w:val="en-GB" w:eastAsia="en-US"/>
    </w:rPr>
  </w:style>
  <w:style w:type="paragraph" w:customStyle="1" w:styleId="Headline3">
    <w:name w:val="Headline 3"/>
    <w:basedOn w:val="headline1"/>
    <w:link w:val="Headline3Znak"/>
    <w:qFormat/>
    <w:rsid w:val="00286797"/>
    <w:rPr>
      <w:b/>
      <w:bCs w:val="0"/>
      <w:sz w:val="28"/>
      <w:szCs w:val="36"/>
    </w:rPr>
  </w:style>
  <w:style w:type="character" w:customStyle="1" w:styleId="headline1Znak">
    <w:name w:val="headline 1 Znak"/>
    <w:basedOn w:val="DefaultParagraphFont"/>
    <w:link w:val="headline1"/>
    <w:uiPriority w:val="1"/>
    <w:rsid w:val="00286797"/>
    <w:rPr>
      <w:rFonts w:asciiTheme="minorHAnsi" w:hAnsiTheme="minorHAnsi"/>
      <w:bCs/>
      <w:noProof/>
      <w:color w:val="003D6E" w:themeColor="accent1"/>
      <w:sz w:val="44"/>
      <w:szCs w:val="52"/>
      <w:lang w:eastAsia="en-US"/>
    </w:rPr>
  </w:style>
  <w:style w:type="character" w:customStyle="1" w:styleId="Headline3Znak">
    <w:name w:val="Headline 3 Znak"/>
    <w:basedOn w:val="headline1Znak"/>
    <w:link w:val="Headline3"/>
    <w:rsid w:val="00286797"/>
    <w:rPr>
      <w:rFonts w:asciiTheme="minorHAnsi" w:hAnsiTheme="minorHAnsi"/>
      <w:b/>
      <w:bCs w:val="0"/>
      <w:noProof/>
      <w:color w:val="003D6E" w:themeColor="accent1"/>
      <w:sz w:val="28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ydania.poland@athlon.com" TargetMode="External"/><Relationship Id="rId18" Type="http://schemas.openxmlformats.org/officeDocument/2006/relationships/hyperlink" Target="mailto:ksiegowosc.poland@athlon.com" TargetMode="External"/><Relationship Id="rId26" Type="http://schemas.openxmlformats.org/officeDocument/2006/relationships/hyperlink" Target="mailto:tires.poland@athlon.com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ubezpiecznia.poland@athlon.com" TargetMode="External"/><Relationship Id="rId34" Type="http://schemas.openxmlformats.org/officeDocument/2006/relationships/image" Target="media/image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l.athlon.com/faq/" TargetMode="External"/><Relationship Id="rId17" Type="http://schemas.openxmlformats.org/officeDocument/2006/relationships/hyperlink" Target="mailto:rental.poland@athlon.com" TargetMode="External"/><Relationship Id="rId25" Type="http://schemas.openxmlformats.org/officeDocument/2006/relationships/hyperlink" Target="mailto:rental.poland@athlon.com" TargetMode="External"/><Relationship Id="rId33" Type="http://schemas.openxmlformats.org/officeDocument/2006/relationships/hyperlink" Target="mailto:wydania.poland@athlon.com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szkody.poland@athlon.com" TargetMode="External"/><Relationship Id="rId20" Type="http://schemas.openxmlformats.org/officeDocument/2006/relationships/hyperlink" Target="mailto:serwis.poland@athlon.com" TargetMode="External"/><Relationship Id="rId29" Type="http://schemas.openxmlformats.org/officeDocument/2006/relationships/hyperlink" Target="mailto:reklamacje.poland@athlon.co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.athlon.com/faq/" TargetMode="External"/><Relationship Id="rId24" Type="http://schemas.openxmlformats.org/officeDocument/2006/relationships/hyperlink" Target="mailto:cesje.poland@athlon.com" TargetMode="External"/><Relationship Id="rId32" Type="http://schemas.openxmlformats.org/officeDocument/2006/relationships/hyperlink" Target="mailto:windykacja.poland@athlon.com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ubezpieczenia.poland@athlon.com" TargetMode="External"/><Relationship Id="rId23" Type="http://schemas.openxmlformats.org/officeDocument/2006/relationships/hyperlink" Target="mailto:cm.poland@athlon.com" TargetMode="External"/><Relationship Id="rId28" Type="http://schemas.openxmlformats.org/officeDocument/2006/relationships/hyperlink" Target="mailto:remarketing.admin.poland@athlon.com" TargetMode="External"/><Relationship Id="rId36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hyperlink" Target="mailto:sales.poland@athlon.com" TargetMode="External"/><Relationship Id="rId31" Type="http://schemas.openxmlformats.org/officeDocument/2006/relationships/hyperlink" Target="mailto:ksiegowosc.poland@athl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serwis.poland@athlon.com" TargetMode="External"/><Relationship Id="rId22" Type="http://schemas.openxmlformats.org/officeDocument/2006/relationships/hyperlink" Target="mailto:szkody.poland@athlon.com" TargetMode="External"/><Relationship Id="rId27" Type="http://schemas.openxmlformats.org/officeDocument/2006/relationships/hyperlink" Target="mailto:remarketing.sales.poland@athlon.com" TargetMode="External"/><Relationship Id="rId30" Type="http://schemas.openxmlformats.org/officeDocument/2006/relationships/hyperlink" Target="mailto:buyback.poland@athlon.com" TargetMode="External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RAC\Athlon\LOGO%20IDENTITY\Original_Word%20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Athlon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3D6E"/>
      </a:accent1>
      <a:accent2>
        <a:srgbClr val="215D9C"/>
      </a:accent2>
      <a:accent3>
        <a:srgbClr val="A5A5A5"/>
      </a:accent3>
      <a:accent4>
        <a:srgbClr val="F8C522"/>
      </a:accent4>
      <a:accent5>
        <a:srgbClr val="3A1249"/>
      </a:accent5>
      <a:accent6>
        <a:srgbClr val="E6792B"/>
      </a:accent6>
      <a:hlink>
        <a:srgbClr val="215D9C"/>
      </a:hlink>
      <a:folHlink>
        <a:srgbClr val="3A1249"/>
      </a:folHlink>
    </a:clrScheme>
    <a:fontScheme name="Niestandardowy 3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8A1152-C998-4C2F-BA67-91B2364B0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Original_Word template.dot</Template>
  <TotalTime>0</TotalTime>
  <Pages>2</Pages>
  <Words>580</Words>
  <Characters>3311</Characters>
  <Application>Microsoft Office Word</Application>
  <DocSecurity>4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Domowy</dc:creator>
  <cp:keywords/>
  <dc:description/>
  <cp:lastModifiedBy>Zaskurski, Marek (862)</cp:lastModifiedBy>
  <cp:revision>2</cp:revision>
  <cp:lastPrinted>2021-09-27T07:32:00Z</cp:lastPrinted>
  <dcterms:created xsi:type="dcterms:W3CDTF">2021-09-28T06:21:00Z</dcterms:created>
  <dcterms:modified xsi:type="dcterms:W3CDTF">2021-09-28T06:21:00Z</dcterms:modified>
</cp:coreProperties>
</file>